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DA" w:rsidRPr="004F6E55" w:rsidRDefault="007C33DA" w:rsidP="004F6E55">
      <w:pPr>
        <w:jc w:val="right"/>
        <w:rPr>
          <w:rFonts w:ascii="Times New Roman" w:hAnsi="Times New Roman"/>
          <w:b/>
          <w:sz w:val="24"/>
          <w:szCs w:val="24"/>
        </w:rPr>
      </w:pPr>
      <w:r w:rsidRPr="004F6E55">
        <w:rPr>
          <w:rFonts w:ascii="Times New Roman" w:hAnsi="Times New Roman"/>
          <w:b/>
          <w:sz w:val="24"/>
          <w:szCs w:val="24"/>
        </w:rPr>
        <w:t>Приложение А</w:t>
      </w:r>
    </w:p>
    <w:p w:rsidR="007C33DA" w:rsidRPr="004F6E55" w:rsidRDefault="007C33DA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3780" w:firstLine="0"/>
        <w:jc w:val="right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Директору ИМРФ имени Героя Советского Союза М.П. Девятаева – КФ ФГБОУ ВО "ВГУВТ"</w:t>
      </w:r>
    </w:p>
    <w:p w:rsidR="007C33DA" w:rsidRPr="004F6E55" w:rsidRDefault="007C33DA" w:rsidP="004F6E55">
      <w:pPr>
        <w:pStyle w:val="20"/>
        <w:pBdr>
          <w:bottom w:val="single" w:sz="4" w:space="1" w:color="auto"/>
        </w:pBdr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Салахову И.Р.</w:t>
      </w:r>
    </w:p>
    <w:p w:rsidR="007C33DA" w:rsidRPr="004F6E55" w:rsidRDefault="007C33DA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</w:rPr>
      </w:pPr>
    </w:p>
    <w:p w:rsidR="007C33DA" w:rsidRPr="004F6E55" w:rsidRDefault="007C33DA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от _______________________</w:t>
      </w:r>
    </w:p>
    <w:p w:rsidR="007C33DA" w:rsidRPr="004F6E55" w:rsidRDefault="007C33DA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4F6E55">
        <w:rPr>
          <w:rFonts w:ascii="Times New Roman" w:hAnsi="Times New Roman"/>
          <w:sz w:val="24"/>
          <w:szCs w:val="24"/>
          <w:vertAlign w:val="superscript"/>
        </w:rPr>
        <w:t>(должность)</w:t>
      </w:r>
    </w:p>
    <w:p w:rsidR="007C33DA" w:rsidRPr="004F6E55" w:rsidRDefault="007C33DA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_________________________</w:t>
      </w:r>
    </w:p>
    <w:p w:rsidR="007C33DA" w:rsidRPr="004F6E55" w:rsidRDefault="007C33DA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4F6E55">
        <w:rPr>
          <w:rFonts w:ascii="Times New Roman" w:hAnsi="Times New Roman"/>
          <w:sz w:val="24"/>
          <w:szCs w:val="24"/>
          <w:vertAlign w:val="superscript"/>
        </w:rPr>
        <w:t>(наименование подразделения)</w:t>
      </w:r>
    </w:p>
    <w:p w:rsidR="007C33DA" w:rsidRPr="004F6E55" w:rsidRDefault="007C33DA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_________________________</w:t>
      </w:r>
    </w:p>
    <w:p w:rsidR="007C33DA" w:rsidRPr="004F6E55" w:rsidRDefault="007C33DA" w:rsidP="004F6E55">
      <w:pPr>
        <w:pStyle w:val="20"/>
        <w:shd w:val="clear" w:color="auto" w:fill="auto"/>
        <w:tabs>
          <w:tab w:val="left" w:pos="842"/>
        </w:tabs>
        <w:spacing w:line="312" w:lineRule="auto"/>
        <w:ind w:left="4140" w:firstLine="0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4F6E55">
        <w:rPr>
          <w:rFonts w:ascii="Times New Roman" w:hAnsi="Times New Roman"/>
          <w:sz w:val="24"/>
          <w:szCs w:val="24"/>
          <w:vertAlign w:val="superscript"/>
        </w:rPr>
        <w:t>(ФИО полностью)</w:t>
      </w:r>
    </w:p>
    <w:p w:rsidR="007C33DA" w:rsidRPr="004F6E55" w:rsidRDefault="007C33DA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7C33DA" w:rsidRPr="004F6E55" w:rsidRDefault="007C33DA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7C33DA" w:rsidRPr="004F6E55" w:rsidRDefault="007C33DA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7C33DA" w:rsidRPr="004F6E55" w:rsidRDefault="007C33DA" w:rsidP="00C361A1">
      <w:pPr>
        <w:pStyle w:val="20"/>
        <w:shd w:val="clear" w:color="auto" w:fill="auto"/>
        <w:spacing w:line="280" w:lineRule="exact"/>
        <w:ind w:firstLine="0"/>
        <w:jc w:val="center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заявление.</w:t>
      </w:r>
    </w:p>
    <w:p w:rsidR="007C33DA" w:rsidRPr="004F6E55" w:rsidRDefault="007C33DA" w:rsidP="00C361A1">
      <w:pPr>
        <w:pStyle w:val="20"/>
        <w:shd w:val="clear" w:color="auto" w:fill="auto"/>
        <w:spacing w:line="280" w:lineRule="exact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7C33DA" w:rsidRPr="004F6E55" w:rsidRDefault="007C33DA" w:rsidP="00C361A1">
      <w:pPr>
        <w:pStyle w:val="20"/>
        <w:shd w:val="clear" w:color="auto" w:fill="auto"/>
        <w:tabs>
          <w:tab w:val="left" w:pos="842"/>
        </w:tabs>
        <w:spacing w:line="360" w:lineRule="auto"/>
        <w:ind w:firstLine="680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 xml:space="preserve">Прошу допустить </w:t>
      </w:r>
      <w:r>
        <w:rPr>
          <w:rFonts w:ascii="Times New Roman" w:hAnsi="Times New Roman"/>
          <w:sz w:val="24"/>
          <w:szCs w:val="24"/>
        </w:rPr>
        <w:t xml:space="preserve">меня </w:t>
      </w:r>
      <w:r w:rsidRPr="004F6E55">
        <w:rPr>
          <w:rFonts w:ascii="Times New Roman" w:hAnsi="Times New Roman"/>
          <w:sz w:val="24"/>
          <w:szCs w:val="24"/>
        </w:rPr>
        <w:t>к участию в конкурсе на замещение должности _______________________ (наименование, размер ставки).</w:t>
      </w:r>
    </w:p>
    <w:p w:rsidR="007C33DA" w:rsidRPr="004F6E55" w:rsidRDefault="007C33DA" w:rsidP="00C361A1">
      <w:pPr>
        <w:pStyle w:val="BodyTextIndent"/>
        <w:spacing w:after="0" w:line="360" w:lineRule="auto"/>
        <w:ind w:left="0" w:firstLine="680"/>
        <w:jc w:val="both"/>
        <w:rPr>
          <w:sz w:val="24"/>
          <w:szCs w:val="24"/>
        </w:rPr>
      </w:pPr>
      <w:r w:rsidRPr="004F6E55">
        <w:rPr>
          <w:sz w:val="24"/>
          <w:szCs w:val="24"/>
        </w:rPr>
        <w:t>Конкурс объявлен на официальном сайте ИМРФ имени Героя Советского Союза М.П. Девятаева – КФ ФГБОУ ВО «ВГУВТ»</w:t>
      </w:r>
      <w:r>
        <w:rPr>
          <w:sz w:val="24"/>
          <w:szCs w:val="24"/>
        </w:rPr>
        <w:t xml:space="preserve">                          (дата размещения объявления)</w:t>
      </w:r>
      <w:r w:rsidRPr="004F6E55">
        <w:rPr>
          <w:sz w:val="24"/>
          <w:szCs w:val="24"/>
        </w:rPr>
        <w:t>.</w:t>
      </w:r>
    </w:p>
    <w:p w:rsidR="007C33DA" w:rsidRPr="004F6E55" w:rsidRDefault="007C33DA" w:rsidP="00C361A1">
      <w:pPr>
        <w:pStyle w:val="20"/>
        <w:shd w:val="clear" w:color="auto" w:fill="auto"/>
        <w:tabs>
          <w:tab w:val="left" w:pos="842"/>
        </w:tabs>
        <w:spacing w:line="360" w:lineRule="auto"/>
        <w:ind w:firstLine="680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Необходимый комплект документов прилагается.</w:t>
      </w:r>
    </w:p>
    <w:p w:rsidR="007C33DA" w:rsidRPr="004F6E55" w:rsidRDefault="007C33DA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rPr>
          <w:rFonts w:ascii="Times New Roman" w:hAnsi="Times New Roman"/>
          <w:sz w:val="24"/>
          <w:szCs w:val="24"/>
        </w:rPr>
      </w:pPr>
    </w:p>
    <w:p w:rsidR="007C33DA" w:rsidRPr="004F6E55" w:rsidRDefault="007C33DA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rPr>
          <w:rFonts w:ascii="Times New Roman" w:hAnsi="Times New Roman"/>
          <w:sz w:val="24"/>
          <w:szCs w:val="24"/>
        </w:rPr>
      </w:pPr>
    </w:p>
    <w:p w:rsidR="007C33DA" w:rsidRPr="004F6E55" w:rsidRDefault="007C33DA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rPr>
          <w:rFonts w:ascii="Times New Roman" w:hAnsi="Times New Roman"/>
          <w:sz w:val="24"/>
          <w:szCs w:val="24"/>
        </w:rPr>
      </w:pPr>
    </w:p>
    <w:p w:rsidR="007C33DA" w:rsidRPr="004F6E55" w:rsidRDefault="007C33DA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Дата _______________</w:t>
      </w:r>
    </w:p>
    <w:p w:rsidR="007C33DA" w:rsidRPr="004F6E55" w:rsidRDefault="007C33DA" w:rsidP="00C361A1">
      <w:pPr>
        <w:pStyle w:val="20"/>
        <w:shd w:val="clear" w:color="auto" w:fill="auto"/>
        <w:tabs>
          <w:tab w:val="left" w:pos="842"/>
        </w:tabs>
        <w:spacing w:line="312" w:lineRule="auto"/>
        <w:ind w:firstLine="0"/>
        <w:rPr>
          <w:rFonts w:ascii="Times New Roman" w:hAnsi="Times New Roman"/>
          <w:sz w:val="24"/>
          <w:szCs w:val="24"/>
        </w:rPr>
      </w:pPr>
      <w:r w:rsidRPr="004F6E55">
        <w:rPr>
          <w:rFonts w:ascii="Times New Roman" w:hAnsi="Times New Roman"/>
          <w:sz w:val="24"/>
          <w:szCs w:val="24"/>
        </w:rPr>
        <w:t>Подпись ____________</w:t>
      </w:r>
    </w:p>
    <w:p w:rsidR="007C33DA" w:rsidRDefault="007C33DA" w:rsidP="00C361A1">
      <w:pPr>
        <w:jc w:val="both"/>
        <w:rPr>
          <w:b/>
          <w:bCs/>
          <w:sz w:val="28"/>
        </w:rPr>
      </w:pPr>
    </w:p>
    <w:p w:rsidR="007C33DA" w:rsidRPr="002C3CCB" w:rsidRDefault="007C33DA" w:rsidP="00C361A1">
      <w:pPr>
        <w:jc w:val="center"/>
        <w:rPr>
          <w:rFonts w:ascii="Times New Roman" w:hAnsi="Times New Roman"/>
          <w:b/>
          <w:sz w:val="28"/>
          <w:szCs w:val="28"/>
        </w:rPr>
      </w:pPr>
    </w:p>
    <w:p w:rsidR="007C33DA" w:rsidRDefault="007C33DA" w:rsidP="00C361A1"/>
    <w:p w:rsidR="007C33DA" w:rsidRDefault="007C33DA" w:rsidP="00C361A1"/>
    <w:p w:rsidR="007C33DA" w:rsidRDefault="007C33DA" w:rsidP="00C361A1"/>
    <w:p w:rsidR="007C33DA" w:rsidRDefault="007C33DA" w:rsidP="00C361A1"/>
    <w:p w:rsidR="007C33DA" w:rsidRDefault="007C33DA" w:rsidP="00C361A1"/>
    <w:p w:rsidR="007C33DA" w:rsidRDefault="007C33DA" w:rsidP="00C361A1"/>
    <w:p w:rsidR="007C33DA" w:rsidRDefault="007C33DA" w:rsidP="00C361A1">
      <w:pPr>
        <w:rPr>
          <w:rFonts w:ascii="Times New Roman" w:hAnsi="Times New Roman"/>
          <w:b/>
          <w:sz w:val="28"/>
          <w:szCs w:val="28"/>
        </w:rPr>
      </w:pPr>
    </w:p>
    <w:p w:rsidR="007C33DA" w:rsidRPr="002C3CCB" w:rsidRDefault="007C33DA" w:rsidP="004F6E55">
      <w:pPr>
        <w:jc w:val="right"/>
        <w:rPr>
          <w:rFonts w:ascii="Times New Roman" w:hAnsi="Times New Roman"/>
          <w:b/>
          <w:sz w:val="28"/>
          <w:szCs w:val="28"/>
        </w:rPr>
      </w:pPr>
      <w:r w:rsidRPr="002C3CCB">
        <w:rPr>
          <w:rFonts w:ascii="Times New Roman" w:hAnsi="Times New Roman"/>
          <w:b/>
          <w:sz w:val="28"/>
          <w:szCs w:val="28"/>
        </w:rPr>
        <w:t>Приложение Б</w:t>
      </w:r>
    </w:p>
    <w:p w:rsidR="007C33DA" w:rsidRDefault="007C33DA" w:rsidP="004F6E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3CCB">
        <w:rPr>
          <w:rFonts w:ascii="Times New Roman" w:hAnsi="Times New Roman"/>
          <w:b/>
          <w:sz w:val="28"/>
          <w:szCs w:val="28"/>
        </w:rPr>
        <w:t xml:space="preserve">Оформление списка опубликованных </w:t>
      </w:r>
    </w:p>
    <w:p w:rsidR="007C33DA" w:rsidRDefault="007C33DA" w:rsidP="004F6E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3CCB">
        <w:rPr>
          <w:rFonts w:ascii="Times New Roman" w:hAnsi="Times New Roman"/>
          <w:b/>
          <w:sz w:val="28"/>
          <w:szCs w:val="28"/>
        </w:rPr>
        <w:t>научных и учебно-методических работ претендента</w:t>
      </w:r>
    </w:p>
    <w:p w:rsidR="007C33DA" w:rsidRPr="00E52D73" w:rsidRDefault="007C33DA" w:rsidP="00E52D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C3CCB">
        <w:rPr>
          <w:rFonts w:ascii="Times New Roman" w:hAnsi="Times New Roman"/>
          <w:sz w:val="28"/>
          <w:szCs w:val="28"/>
        </w:rPr>
        <w:t xml:space="preserve">Список опубликованных </w:t>
      </w: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C3CCB">
        <w:rPr>
          <w:rFonts w:ascii="Times New Roman" w:hAnsi="Times New Roman"/>
          <w:sz w:val="28"/>
          <w:szCs w:val="28"/>
        </w:rPr>
        <w:t>научных и учебно-методических работ</w:t>
      </w: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C3CCB">
        <w:rPr>
          <w:rFonts w:ascii="Times New Roman" w:hAnsi="Times New Roman"/>
          <w:sz w:val="28"/>
          <w:szCs w:val="28"/>
        </w:rPr>
        <w:t xml:space="preserve"> ФИО претендента </w:t>
      </w: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2C3CCB">
        <w:rPr>
          <w:rFonts w:ascii="Times New Roman" w:hAnsi="Times New Roman"/>
          <w:sz w:val="28"/>
          <w:szCs w:val="28"/>
        </w:rPr>
        <w:t>(полностью)</w:t>
      </w: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4"/>
        <w:gridCol w:w="2268"/>
        <w:gridCol w:w="1701"/>
        <w:gridCol w:w="1877"/>
        <w:gridCol w:w="1595"/>
        <w:gridCol w:w="1596"/>
      </w:tblGrid>
      <w:tr w:rsidR="007C33DA" w:rsidRPr="00ED4092" w:rsidTr="00ED4092">
        <w:tc>
          <w:tcPr>
            <w:tcW w:w="534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№</w:t>
            </w:r>
          </w:p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268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Наименование работы, ее вид</w:t>
            </w:r>
          </w:p>
        </w:tc>
        <w:tc>
          <w:tcPr>
            <w:tcW w:w="1701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Форма</w:t>
            </w:r>
          </w:p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работы</w:t>
            </w:r>
          </w:p>
        </w:tc>
        <w:tc>
          <w:tcPr>
            <w:tcW w:w="1877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 xml:space="preserve">Выходные данные </w:t>
            </w:r>
          </w:p>
        </w:tc>
        <w:tc>
          <w:tcPr>
            <w:tcW w:w="1595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Объ</w:t>
            </w: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ем в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п.л. или стр.</w:t>
            </w:r>
          </w:p>
        </w:tc>
        <w:tc>
          <w:tcPr>
            <w:tcW w:w="1596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D4092">
              <w:rPr>
                <w:rFonts w:ascii="Times New Roman" w:hAnsi="Times New Roman"/>
                <w:i/>
                <w:sz w:val="28"/>
                <w:szCs w:val="28"/>
              </w:rPr>
              <w:t>Соавторы</w:t>
            </w:r>
          </w:p>
        </w:tc>
      </w:tr>
      <w:tr w:rsidR="007C33DA" w:rsidRPr="00ED4092" w:rsidTr="00ED4092">
        <w:tc>
          <w:tcPr>
            <w:tcW w:w="534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77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C33DA" w:rsidRPr="00ED4092" w:rsidTr="00ED4092">
        <w:tc>
          <w:tcPr>
            <w:tcW w:w="9571" w:type="dxa"/>
            <w:gridSpan w:val="6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ED4092">
              <w:rPr>
                <w:rFonts w:ascii="Times New Roman" w:hAnsi="Times New Roman"/>
                <w:b/>
                <w:sz w:val="28"/>
                <w:szCs w:val="28"/>
              </w:rPr>
              <w:t>) Научные работы</w:t>
            </w:r>
          </w:p>
        </w:tc>
      </w:tr>
      <w:tr w:rsidR="007C33DA" w:rsidRPr="00ED4092" w:rsidTr="00ED4092">
        <w:tc>
          <w:tcPr>
            <w:tcW w:w="534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ED4092">
        <w:tc>
          <w:tcPr>
            <w:tcW w:w="534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ED4092">
        <w:tc>
          <w:tcPr>
            <w:tcW w:w="9571" w:type="dxa"/>
            <w:gridSpan w:val="6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Pr="00ED4092">
              <w:rPr>
                <w:rFonts w:ascii="Times New Roman" w:hAnsi="Times New Roman"/>
                <w:b/>
                <w:sz w:val="28"/>
                <w:szCs w:val="28"/>
              </w:rPr>
              <w:t>) Авторские свидетельства и патенты</w:t>
            </w:r>
          </w:p>
        </w:tc>
      </w:tr>
      <w:tr w:rsidR="007C33DA" w:rsidRPr="00ED4092" w:rsidTr="00ED4092">
        <w:tc>
          <w:tcPr>
            <w:tcW w:w="534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ED4092">
        <w:tc>
          <w:tcPr>
            <w:tcW w:w="534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ED4092">
        <w:tc>
          <w:tcPr>
            <w:tcW w:w="9571" w:type="dxa"/>
            <w:gridSpan w:val="6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</w:t>
            </w:r>
            <w:r w:rsidRPr="00ED4092">
              <w:rPr>
                <w:rFonts w:ascii="Times New Roman" w:hAnsi="Times New Roman"/>
                <w:b/>
                <w:sz w:val="28"/>
                <w:szCs w:val="28"/>
              </w:rPr>
              <w:t>) Учебно-методические работы</w:t>
            </w:r>
          </w:p>
        </w:tc>
      </w:tr>
      <w:tr w:rsidR="007C33DA" w:rsidRPr="00ED4092" w:rsidTr="00ED4092">
        <w:tc>
          <w:tcPr>
            <w:tcW w:w="534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ED4092">
        <w:tc>
          <w:tcPr>
            <w:tcW w:w="534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7C33DA" w:rsidRPr="00ED4092" w:rsidRDefault="007C33DA" w:rsidP="00ED409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4F6E55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Претендент                                                                           (подпись)</w:t>
      </w: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4F6E55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верен:</w:t>
      </w: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4F6E55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Заведующий кафедрой                                   (подпись с расшифровкой)</w:t>
      </w: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4F6E55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Совета филиала                             (подпись с расшифровкой)</w:t>
      </w: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(дата)</w:t>
      </w: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Pr="004F6E55" w:rsidRDefault="007C33DA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  <w:r w:rsidRPr="004F6E55">
        <w:rPr>
          <w:rFonts w:ascii="Times New Roman" w:hAnsi="Times New Roman"/>
          <w:sz w:val="20"/>
          <w:szCs w:val="20"/>
        </w:rPr>
        <w:t>(Гербовая печать (для претендентов,</w:t>
      </w:r>
    </w:p>
    <w:p w:rsidR="007C33DA" w:rsidRDefault="007C33DA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  <w:r w:rsidRPr="004F6E55">
        <w:rPr>
          <w:rFonts w:ascii="Times New Roman" w:hAnsi="Times New Roman"/>
          <w:sz w:val="20"/>
          <w:szCs w:val="20"/>
        </w:rPr>
        <w:t>не работающих в университете)</w:t>
      </w:r>
    </w:p>
    <w:p w:rsidR="007C33DA" w:rsidRDefault="007C33DA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b/>
          <w:sz w:val="20"/>
          <w:szCs w:val="20"/>
        </w:rPr>
      </w:pPr>
      <w:r w:rsidRPr="009B6E3B">
        <w:rPr>
          <w:b/>
          <w:sz w:val="20"/>
          <w:szCs w:val="20"/>
        </w:rPr>
        <w:t>Примечания:</w:t>
      </w: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b/>
          <w:sz w:val="20"/>
          <w:szCs w:val="20"/>
        </w:rPr>
      </w:pPr>
      <w:r w:rsidRPr="009B6E3B">
        <w:rPr>
          <w:sz w:val="20"/>
          <w:szCs w:val="20"/>
        </w:rPr>
        <w:t xml:space="preserve">1. Список составляется </w:t>
      </w:r>
      <w:r w:rsidRPr="009B6E3B">
        <w:rPr>
          <w:b/>
          <w:sz w:val="20"/>
          <w:szCs w:val="20"/>
        </w:rPr>
        <w:t xml:space="preserve">по разделам в хронологической последовательности публикаций работ по сквозной нумерации: </w:t>
      </w: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а) научные работы; </w:t>
      </w: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б) авторские свидетельства, дипломы, патенты, лицензии, информационные карты, алгоритмы, проекты; </w:t>
      </w: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в) учебно-методические работы; </w:t>
      </w:r>
    </w:p>
    <w:p w:rsidR="007C33DA" w:rsidRPr="009B6E3B" w:rsidRDefault="007C33DA" w:rsidP="004F6E55">
      <w:pPr>
        <w:pStyle w:val="a"/>
        <w:spacing w:after="0" w:line="28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B6E3B">
        <w:rPr>
          <w:rFonts w:ascii="Times New Roman" w:hAnsi="Times New Roman"/>
          <w:sz w:val="20"/>
          <w:szCs w:val="20"/>
        </w:rPr>
        <w:t xml:space="preserve">2. В графе 2 (Наименование) приводится </w:t>
      </w:r>
      <w:r w:rsidRPr="009B6E3B">
        <w:rPr>
          <w:rFonts w:ascii="Times New Roman" w:hAnsi="Times New Roman"/>
          <w:b/>
          <w:sz w:val="20"/>
          <w:szCs w:val="20"/>
        </w:rPr>
        <w:t>полное наименование работы</w:t>
      </w:r>
      <w:r w:rsidRPr="009B6E3B">
        <w:rPr>
          <w:rFonts w:ascii="Times New Roman" w:hAnsi="Times New Roman"/>
          <w:sz w:val="20"/>
          <w:szCs w:val="20"/>
        </w:rPr>
        <w:t xml:space="preserve"> (тема) </w:t>
      </w:r>
      <w:r w:rsidRPr="009B6E3B">
        <w:rPr>
          <w:rFonts w:ascii="Times New Roman" w:hAnsi="Times New Roman"/>
          <w:b/>
          <w:sz w:val="20"/>
          <w:szCs w:val="20"/>
        </w:rPr>
        <w:t>с уточнением в скобках вида публикации</w:t>
      </w:r>
      <w:r w:rsidRPr="009B6E3B">
        <w:rPr>
          <w:rFonts w:ascii="Times New Roman" w:hAnsi="Times New Roman"/>
          <w:sz w:val="20"/>
          <w:szCs w:val="20"/>
        </w:rPr>
        <w:t xml:space="preserve">: научная монография, научная статья, тезисы доклада (сообщения), отчеты по научно-исследовательской работе, прошедшие депонирование; учебник, учебное пособие, </w:t>
      </w:r>
      <w:r w:rsidRPr="009B6E3B">
        <w:rPr>
          <w:rFonts w:ascii="Times New Roman" w:hAnsi="Times New Roman"/>
          <w:sz w:val="20"/>
          <w:szCs w:val="20"/>
          <w:shd w:val="clear" w:color="auto" w:fill="FFFFFF"/>
        </w:rPr>
        <w:t>учебно-методическое пособие, учебное наглядное пособие,</w:t>
      </w:r>
      <w:r w:rsidRPr="009B6E3B">
        <w:rPr>
          <w:rFonts w:ascii="Times New Roman" w:hAnsi="Times New Roman"/>
          <w:sz w:val="20"/>
          <w:szCs w:val="20"/>
        </w:rPr>
        <w:t xml:space="preserve"> </w:t>
      </w:r>
      <w:r w:rsidRPr="009B6E3B">
        <w:rPr>
          <w:rFonts w:ascii="Times New Roman" w:hAnsi="Times New Roman"/>
          <w:sz w:val="20"/>
          <w:szCs w:val="20"/>
          <w:shd w:val="clear" w:color="auto" w:fill="FFFFFF"/>
        </w:rPr>
        <w:t xml:space="preserve">рабочая тетрадь, самоучитель, хрестоматия, практикум, задачник и др. </w:t>
      </w:r>
      <w:r w:rsidRPr="009B6E3B">
        <w:rPr>
          <w:rFonts w:ascii="Times New Roman" w:hAnsi="Times New Roman"/>
          <w:sz w:val="20"/>
          <w:szCs w:val="20"/>
        </w:rPr>
        <w:t xml:space="preserve">При необходимости указывается, на каком языке опубликована работа. </w:t>
      </w: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Опубликованной считается учебно-методическая работа, прошедшая редакционно-издательскую обработку по рекомендации кафедры, учебно-методического совета института (факультета) или высшего учебного заведения (образовательного учреждения повышения квалификации), прошедшая тиражирование, и имеющая выходные сведения. Научная работа считается опубликованной в соответствии с установленными требованиями. </w:t>
      </w: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Если учебник или учебное пособие допущено или рекомендовано для использования в учебном процессе, то указывается каким министерством, ведомством или учебно-методическим объединением дана соответствующая рекомендация. </w:t>
      </w: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В графе 3 (Форма работы) указывается соответствующая форма объективного существования работы: печатная, электронная, рукописная, аудиовизуальная. Дипломы и авторские свидетельства, патенты, лицензии, информационные карты, алгоритмы, проекты не характеризуются (делается прочерк). </w:t>
      </w:r>
    </w:p>
    <w:p w:rsidR="007C33DA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9B6E3B">
        <w:rPr>
          <w:sz w:val="20"/>
          <w:szCs w:val="20"/>
        </w:rPr>
        <w:t xml:space="preserve">В графе 4 (Выходные данные) </w:t>
      </w: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9B6E3B">
        <w:rPr>
          <w:sz w:val="20"/>
          <w:szCs w:val="20"/>
        </w:rPr>
        <w:t xml:space="preserve">конкретизируются место и время публикации (издательство, год, номер или серия периодического издания); </w:t>
      </w: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9B6E3B">
        <w:rPr>
          <w:sz w:val="20"/>
          <w:szCs w:val="20"/>
        </w:rPr>
        <w:t xml:space="preserve">дается характеристика сборников (межвузовский, тематический, внутривузовский и пр.), место и год их издания; указывается тематика, категория, место и год проведения научных и методических конференций, симпозиумов, семинаров и съездов, в материалах которых содержатся тезисы доклада (выступления, сообщения); международные, всероссийские, региональные, отраслевые, межотраслевые, краевые, областные, межвузовские, вузовские (научно-педагогического состава, молодых специалистов, студентов и т.д.); </w:t>
      </w: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9B6E3B">
        <w:rPr>
          <w:sz w:val="20"/>
          <w:szCs w:val="20"/>
        </w:rPr>
        <w:t xml:space="preserve">место депонирования рукописей (организация), номер государственной регистрации, год депонирования, издание, где аннотирована депонированная работа; </w:t>
      </w:r>
    </w:p>
    <w:p w:rsidR="007C33DA" w:rsidRPr="009B6E3B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9B6E3B">
        <w:rPr>
          <w:sz w:val="20"/>
          <w:szCs w:val="20"/>
        </w:rPr>
        <w:t xml:space="preserve">номер диплома на открытие, авторского свидетельства на изобретение, свидетельства на промышленный образец, дата их выдачи; номер патента и дата выдачи, номер регистрации и дата оформления лицензий, информационных карт, алгоритмов, проектов. </w:t>
      </w:r>
    </w:p>
    <w:p w:rsidR="007C33DA" w:rsidRPr="00DF6E3C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 xml:space="preserve">Все данные приводятся в соответствии с правилами библиографического описания литературы. </w:t>
      </w:r>
    </w:p>
    <w:p w:rsidR="007C33DA" w:rsidRPr="00DF6E3C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>В графе 5 (</w:t>
      </w:r>
      <w:r w:rsidRPr="00DF6E3C">
        <w:rPr>
          <w:b/>
          <w:sz w:val="20"/>
          <w:szCs w:val="20"/>
        </w:rPr>
        <w:t>Объем) указывается количество печатных листов</w:t>
      </w:r>
      <w:r w:rsidRPr="00DF6E3C">
        <w:rPr>
          <w:sz w:val="20"/>
          <w:szCs w:val="20"/>
        </w:rPr>
        <w:t xml:space="preserve"> (п.л.) </w:t>
      </w:r>
      <w:r w:rsidRPr="00DF6E3C">
        <w:rPr>
          <w:b/>
          <w:sz w:val="20"/>
          <w:szCs w:val="20"/>
        </w:rPr>
        <w:t>или страниц</w:t>
      </w:r>
      <w:r w:rsidRPr="00DF6E3C">
        <w:rPr>
          <w:sz w:val="20"/>
          <w:szCs w:val="20"/>
        </w:rPr>
        <w:t xml:space="preserve"> (с.) публикаций (</w:t>
      </w:r>
      <w:r w:rsidRPr="00DF6E3C">
        <w:rPr>
          <w:b/>
          <w:sz w:val="20"/>
          <w:szCs w:val="20"/>
        </w:rPr>
        <w:t>дробью: в числителе – общий объем, в знаменателе – объем, принадлежащий соискателю</w:t>
      </w:r>
      <w:r w:rsidRPr="00DF6E3C">
        <w:rPr>
          <w:sz w:val="20"/>
          <w:szCs w:val="20"/>
        </w:rPr>
        <w:t xml:space="preserve">). </w:t>
      </w:r>
    </w:p>
    <w:p w:rsidR="007C33DA" w:rsidRPr="00DF6E3C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 xml:space="preserve">В графе 6 (Соавторы) 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«и др., всего ______человек». </w:t>
      </w:r>
    </w:p>
    <w:p w:rsidR="007C33DA" w:rsidRPr="00DF6E3C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 xml:space="preserve">3. </w:t>
      </w:r>
      <w:r w:rsidRPr="00DF6E3C">
        <w:rPr>
          <w:b/>
          <w:sz w:val="20"/>
          <w:szCs w:val="20"/>
        </w:rPr>
        <w:t>Работы, находящиеся в печати</w:t>
      </w:r>
      <w:r w:rsidRPr="00DF6E3C">
        <w:rPr>
          <w:sz w:val="20"/>
          <w:szCs w:val="20"/>
        </w:rPr>
        <w:t xml:space="preserve">, положительные решения по заявкам на выдачу патентов и прочие </w:t>
      </w:r>
      <w:r w:rsidRPr="00DF6E3C">
        <w:rPr>
          <w:b/>
          <w:sz w:val="20"/>
          <w:szCs w:val="20"/>
        </w:rPr>
        <w:t xml:space="preserve">не включаются. </w:t>
      </w:r>
      <w:r w:rsidRPr="00DF6E3C">
        <w:rPr>
          <w:sz w:val="20"/>
          <w:szCs w:val="20"/>
        </w:rPr>
        <w:t>Не относятся к научным и научно-методическим работа</w:t>
      </w:r>
      <w:r>
        <w:rPr>
          <w:sz w:val="20"/>
          <w:szCs w:val="20"/>
        </w:rPr>
        <w:t>м</w:t>
      </w:r>
      <w:r w:rsidRPr="00DF6E3C">
        <w:rPr>
          <w:sz w:val="20"/>
          <w:szCs w:val="20"/>
        </w:rPr>
        <w:t xml:space="preserve"> газетные статьи и другие публикации популярного характера. </w:t>
      </w:r>
    </w:p>
    <w:p w:rsidR="007C33DA" w:rsidRPr="00DF6E3C" w:rsidRDefault="007C33DA" w:rsidP="004F6E55">
      <w:pPr>
        <w:pStyle w:val="TableParagraph"/>
        <w:tabs>
          <w:tab w:val="left" w:pos="6506"/>
        </w:tabs>
        <w:spacing w:line="280" w:lineRule="exact"/>
        <w:ind w:firstLine="709"/>
        <w:jc w:val="both"/>
        <w:rPr>
          <w:sz w:val="20"/>
          <w:szCs w:val="20"/>
        </w:rPr>
      </w:pPr>
      <w:r w:rsidRPr="00DF6E3C">
        <w:rPr>
          <w:sz w:val="20"/>
          <w:szCs w:val="20"/>
        </w:rPr>
        <w:t>4. Итоговые отчеты о проведении научно-исследовательских работ могут быть представлены отдельным списком по вышеуказанной форме.</w:t>
      </w:r>
    </w:p>
    <w:p w:rsidR="007C33DA" w:rsidRDefault="007C33DA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7C33DA" w:rsidRDefault="007C33DA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7C33DA" w:rsidRDefault="007C33DA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7C33DA" w:rsidRDefault="007C33DA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7C33DA" w:rsidRPr="004F6E55" w:rsidRDefault="007C33DA" w:rsidP="004F6E55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7C33DA" w:rsidRDefault="007C33DA" w:rsidP="004F6E55">
      <w:pPr>
        <w:spacing w:after="0" w:line="240" w:lineRule="atLeast"/>
        <w:jc w:val="right"/>
        <w:rPr>
          <w:rFonts w:ascii="Times New Roman" w:hAnsi="Times New Roman"/>
          <w:b/>
          <w:sz w:val="28"/>
          <w:szCs w:val="28"/>
        </w:rPr>
      </w:pPr>
      <w:r w:rsidRPr="00D52EA1">
        <w:rPr>
          <w:rFonts w:ascii="Times New Roman" w:hAnsi="Times New Roman"/>
          <w:b/>
          <w:sz w:val="28"/>
          <w:szCs w:val="28"/>
        </w:rPr>
        <w:t>Приложение В</w:t>
      </w:r>
    </w:p>
    <w:p w:rsidR="007C33DA" w:rsidRPr="00D52EA1" w:rsidRDefault="007C33DA" w:rsidP="002C3CCB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D52EA1">
        <w:rPr>
          <w:rFonts w:ascii="Times New Roman" w:hAnsi="Times New Roman"/>
          <w:b/>
          <w:sz w:val="28"/>
          <w:szCs w:val="28"/>
        </w:rPr>
        <w:t xml:space="preserve">Сведения о претенденте на замещение должности </w:t>
      </w:r>
    </w:p>
    <w:p w:rsidR="007C33DA" w:rsidRPr="00D52EA1" w:rsidRDefault="007C33DA" w:rsidP="002C3CCB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D52EA1">
        <w:rPr>
          <w:rFonts w:ascii="Times New Roman" w:hAnsi="Times New Roman"/>
          <w:b/>
          <w:sz w:val="28"/>
          <w:szCs w:val="28"/>
        </w:rPr>
        <w:t>педагогического работника</w:t>
      </w:r>
    </w:p>
    <w:p w:rsidR="007C33DA" w:rsidRPr="00D52EA1" w:rsidRDefault="007C33DA" w:rsidP="002C3CCB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1089" w:tblpY="56"/>
        <w:tblW w:w="100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08"/>
        <w:gridCol w:w="3656"/>
      </w:tblGrid>
      <w:tr w:rsidR="007C33DA" w:rsidRPr="00ED4092" w:rsidTr="00C361A1">
        <w:trPr>
          <w:trHeight w:val="337"/>
        </w:trPr>
        <w:tc>
          <w:tcPr>
            <w:tcW w:w="6408" w:type="dxa"/>
          </w:tcPr>
          <w:p w:rsidR="007C33DA" w:rsidRPr="00ED4092" w:rsidRDefault="007C33DA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3656" w:type="dxa"/>
          </w:tcPr>
          <w:p w:rsidR="007C33DA" w:rsidRPr="00ED4092" w:rsidRDefault="007C33DA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C361A1">
        <w:trPr>
          <w:trHeight w:val="337"/>
        </w:trPr>
        <w:tc>
          <w:tcPr>
            <w:tcW w:w="6408" w:type="dxa"/>
          </w:tcPr>
          <w:p w:rsidR="007C33DA" w:rsidRPr="00ED4092" w:rsidRDefault="007C33DA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Место работы, занимаемая должность</w:t>
            </w:r>
          </w:p>
        </w:tc>
        <w:tc>
          <w:tcPr>
            <w:tcW w:w="3656" w:type="dxa"/>
          </w:tcPr>
          <w:p w:rsidR="007C33DA" w:rsidRPr="00ED4092" w:rsidRDefault="007C33DA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C361A1">
        <w:trPr>
          <w:trHeight w:val="320"/>
        </w:trPr>
        <w:tc>
          <w:tcPr>
            <w:tcW w:w="6408" w:type="dxa"/>
          </w:tcPr>
          <w:p w:rsidR="007C33DA" w:rsidRPr="00ED4092" w:rsidRDefault="007C33DA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Ученая степень</w:t>
            </w:r>
          </w:p>
        </w:tc>
        <w:tc>
          <w:tcPr>
            <w:tcW w:w="3656" w:type="dxa"/>
          </w:tcPr>
          <w:p w:rsidR="007C33DA" w:rsidRPr="00ED4092" w:rsidRDefault="007C33DA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C361A1">
        <w:trPr>
          <w:trHeight w:val="337"/>
        </w:trPr>
        <w:tc>
          <w:tcPr>
            <w:tcW w:w="6408" w:type="dxa"/>
          </w:tcPr>
          <w:p w:rsidR="007C33DA" w:rsidRPr="00ED4092" w:rsidRDefault="007C33DA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Ученое звание</w:t>
            </w:r>
          </w:p>
        </w:tc>
        <w:tc>
          <w:tcPr>
            <w:tcW w:w="3656" w:type="dxa"/>
          </w:tcPr>
          <w:p w:rsidR="007C33DA" w:rsidRPr="00ED4092" w:rsidRDefault="007C33DA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C361A1">
        <w:trPr>
          <w:trHeight w:val="337"/>
        </w:trPr>
        <w:tc>
          <w:tcPr>
            <w:tcW w:w="6408" w:type="dxa"/>
          </w:tcPr>
          <w:p w:rsidR="007C33DA" w:rsidRPr="00ED4092" w:rsidRDefault="007C33DA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3656" w:type="dxa"/>
          </w:tcPr>
          <w:p w:rsidR="007C33DA" w:rsidRPr="00ED4092" w:rsidRDefault="007C33DA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C361A1">
        <w:trPr>
          <w:trHeight w:val="320"/>
        </w:trPr>
        <w:tc>
          <w:tcPr>
            <w:tcW w:w="6408" w:type="dxa"/>
          </w:tcPr>
          <w:p w:rsidR="007C33DA" w:rsidRPr="00ED4092" w:rsidRDefault="007C33DA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Стаж научно-педагогической деятельности</w:t>
            </w:r>
            <w:r>
              <w:rPr>
                <w:rFonts w:ascii="Times New Roman" w:hAnsi="Times New Roman"/>
                <w:sz w:val="28"/>
                <w:szCs w:val="28"/>
              </w:rPr>
              <w:t>, лет</w:t>
            </w:r>
          </w:p>
        </w:tc>
        <w:tc>
          <w:tcPr>
            <w:tcW w:w="3656" w:type="dxa"/>
          </w:tcPr>
          <w:p w:rsidR="007C33DA" w:rsidRPr="00ED4092" w:rsidRDefault="007C33DA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C361A1">
        <w:trPr>
          <w:trHeight w:val="337"/>
        </w:trPr>
        <w:tc>
          <w:tcPr>
            <w:tcW w:w="6408" w:type="dxa"/>
          </w:tcPr>
          <w:p w:rsidR="007C33DA" w:rsidRPr="00ED4092" w:rsidRDefault="007C33DA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квалификации (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за по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ледние 5 лет)</w:t>
            </w:r>
          </w:p>
        </w:tc>
        <w:tc>
          <w:tcPr>
            <w:tcW w:w="3656" w:type="dxa"/>
          </w:tcPr>
          <w:p w:rsidR="007C33DA" w:rsidRPr="00ED4092" w:rsidRDefault="007C33DA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C361A1">
        <w:trPr>
          <w:trHeight w:val="337"/>
        </w:trPr>
        <w:tc>
          <w:tcPr>
            <w:tcW w:w="6408" w:type="dxa"/>
          </w:tcPr>
          <w:p w:rsidR="007C33DA" w:rsidRPr="00ED4092" w:rsidRDefault="007C33DA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тво подготов</w:t>
            </w:r>
            <w:r>
              <w:rPr>
                <w:rFonts w:ascii="Times New Roman" w:hAnsi="Times New Roman"/>
                <w:sz w:val="28"/>
                <w:szCs w:val="28"/>
              </w:rPr>
              <w:t>ленных кандидатов наук (за посл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едние 5 лет)</w:t>
            </w:r>
          </w:p>
        </w:tc>
        <w:tc>
          <w:tcPr>
            <w:tcW w:w="3656" w:type="dxa"/>
          </w:tcPr>
          <w:p w:rsidR="007C33DA" w:rsidRPr="00ED4092" w:rsidRDefault="007C33DA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C361A1">
        <w:trPr>
          <w:trHeight w:val="320"/>
        </w:trPr>
        <w:tc>
          <w:tcPr>
            <w:tcW w:w="6408" w:type="dxa"/>
          </w:tcPr>
          <w:p w:rsidR="007C33DA" w:rsidRPr="00ED4092" w:rsidRDefault="007C33DA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Научное руководство: (за по</w:t>
            </w:r>
            <w:r>
              <w:rPr>
                <w:rFonts w:ascii="Times New Roman" w:hAnsi="Times New Roman"/>
                <w:sz w:val="28"/>
                <w:szCs w:val="28"/>
              </w:rPr>
              <w:t>сл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едние 5 лет)</w:t>
            </w:r>
          </w:p>
          <w:p w:rsidR="007C33DA" w:rsidRPr="00ED4092" w:rsidRDefault="007C33DA" w:rsidP="00C361A1">
            <w:pPr>
              <w:pStyle w:val="ListParagraph"/>
              <w:numPr>
                <w:ilvl w:val="0"/>
                <w:numId w:val="3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Аспирантам</w:t>
            </w:r>
          </w:p>
          <w:p w:rsidR="007C33DA" w:rsidRPr="00ED4092" w:rsidRDefault="007C33DA" w:rsidP="00C361A1">
            <w:pPr>
              <w:pStyle w:val="ListParagraph"/>
              <w:numPr>
                <w:ilvl w:val="0"/>
                <w:numId w:val="3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Соискателям</w:t>
            </w:r>
          </w:p>
        </w:tc>
        <w:tc>
          <w:tcPr>
            <w:tcW w:w="3656" w:type="dxa"/>
          </w:tcPr>
          <w:p w:rsidR="007C33DA" w:rsidRPr="00ED4092" w:rsidRDefault="007C33DA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C361A1">
        <w:trPr>
          <w:trHeight w:val="337"/>
        </w:trPr>
        <w:tc>
          <w:tcPr>
            <w:tcW w:w="6408" w:type="dxa"/>
          </w:tcPr>
          <w:p w:rsidR="007C33DA" w:rsidRPr="00ED4092" w:rsidRDefault="007C33DA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Рук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водство: (за последние 5 лет)</w:t>
            </w:r>
          </w:p>
          <w:p w:rsidR="007C33DA" w:rsidRPr="00ED4092" w:rsidRDefault="007C33DA" w:rsidP="00C361A1">
            <w:pPr>
              <w:pStyle w:val="ListParagraph"/>
              <w:numPr>
                <w:ilvl w:val="0"/>
                <w:numId w:val="4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Проектами, финансируемыми за счет грантов</w:t>
            </w:r>
          </w:p>
          <w:p w:rsidR="007C33DA" w:rsidRPr="00ED4092" w:rsidRDefault="007C33DA" w:rsidP="00C361A1">
            <w:pPr>
              <w:pStyle w:val="ListParagraph"/>
              <w:numPr>
                <w:ilvl w:val="0"/>
                <w:numId w:val="4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Догово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рами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выполнение научно-исследовательских работ</w:t>
            </w:r>
          </w:p>
        </w:tc>
        <w:tc>
          <w:tcPr>
            <w:tcW w:w="3656" w:type="dxa"/>
          </w:tcPr>
          <w:p w:rsidR="007C33DA" w:rsidRPr="00ED4092" w:rsidRDefault="007C33DA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C361A1">
        <w:trPr>
          <w:trHeight w:val="354"/>
        </w:trPr>
        <w:tc>
          <w:tcPr>
            <w:tcW w:w="6408" w:type="dxa"/>
          </w:tcPr>
          <w:p w:rsidR="007C33DA" w:rsidRPr="00ED4092" w:rsidRDefault="007C33DA" w:rsidP="00C361A1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Участие в работе: (за последние 5 лет)</w:t>
            </w:r>
          </w:p>
          <w:p w:rsidR="007C33DA" w:rsidRPr="00ED4092" w:rsidRDefault="007C33DA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Экспертных советов</w:t>
            </w:r>
          </w:p>
          <w:p w:rsidR="007C33DA" w:rsidRPr="00ED4092" w:rsidRDefault="007C33DA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Диссертационных советов</w:t>
            </w:r>
          </w:p>
          <w:p w:rsidR="007C33DA" w:rsidRPr="00ED4092" w:rsidRDefault="007C33DA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Учебно-методических советов</w:t>
            </w:r>
          </w:p>
          <w:p w:rsidR="007C33DA" w:rsidRPr="00ED4092" w:rsidRDefault="007C33DA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Научно-технических советов</w:t>
            </w:r>
          </w:p>
          <w:p w:rsidR="007C33DA" w:rsidRPr="00ED4092" w:rsidRDefault="007C33DA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ED4092">
              <w:rPr>
                <w:rFonts w:ascii="Times New Roman" w:hAnsi="Times New Roman"/>
                <w:sz w:val="28"/>
                <w:szCs w:val="28"/>
              </w:rPr>
              <w:t>Координационных советов</w:t>
            </w:r>
          </w:p>
          <w:p w:rsidR="007C33DA" w:rsidRPr="00ED4092" w:rsidRDefault="007C33DA" w:rsidP="00C361A1">
            <w:pPr>
              <w:pStyle w:val="ListParagraph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Оргкомитетов конф</w:t>
            </w:r>
            <w:r w:rsidRPr="00ED4092">
              <w:rPr>
                <w:rFonts w:ascii="Times New Roman" w:hAnsi="Times New Roman"/>
                <w:sz w:val="28"/>
                <w:szCs w:val="28"/>
              </w:rPr>
              <w:t>еренций</w:t>
            </w:r>
          </w:p>
        </w:tc>
        <w:tc>
          <w:tcPr>
            <w:tcW w:w="3656" w:type="dxa"/>
          </w:tcPr>
          <w:p w:rsidR="007C33DA" w:rsidRPr="00ED4092" w:rsidRDefault="007C33DA" w:rsidP="00C361A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7C33DA" w:rsidRDefault="007C33DA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 кандидата</w:t>
      </w:r>
    </w:p>
    <w:p w:rsidR="007C33DA" w:rsidRDefault="007C33DA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C33DA" w:rsidRDefault="007C33DA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</w:t>
      </w:r>
    </w:p>
    <w:p w:rsidR="007C33DA" w:rsidRDefault="007C33DA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7C33DA" w:rsidRDefault="007C33DA" w:rsidP="00D52EA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8B050D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7C33DA" w:rsidRDefault="007C33DA" w:rsidP="00E410D7">
      <w:pPr>
        <w:spacing w:after="0" w:line="240" w:lineRule="atLeast"/>
        <w:jc w:val="right"/>
        <w:rPr>
          <w:rFonts w:ascii="Times New Roman" w:hAnsi="Times New Roman"/>
          <w:b/>
          <w:sz w:val="28"/>
          <w:szCs w:val="28"/>
        </w:rPr>
      </w:pPr>
      <w:r w:rsidRPr="00D7711B">
        <w:rPr>
          <w:rFonts w:ascii="Times New Roman" w:hAnsi="Times New Roman"/>
          <w:b/>
          <w:sz w:val="28"/>
          <w:szCs w:val="28"/>
        </w:rPr>
        <w:t>Приложение Г</w:t>
      </w:r>
    </w:p>
    <w:p w:rsidR="007C33DA" w:rsidRPr="00D7711B" w:rsidRDefault="007C33DA" w:rsidP="00D7711B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7C33DA" w:rsidRDefault="007C33DA" w:rsidP="00D7711B">
      <w:pPr>
        <w:pStyle w:val="Title"/>
      </w:pPr>
      <w:r>
        <w:t xml:space="preserve">                                           ЛИЧНЫЙ ЛИСТОК</w:t>
      </w:r>
    </w:p>
    <w:p w:rsidR="007C33DA" w:rsidRDefault="007C33DA" w:rsidP="008B050D">
      <w:pPr>
        <w:pStyle w:val="Subtitle"/>
      </w:pPr>
      <w:r>
        <w:t xml:space="preserve">                                            ПО УЧЕТУ КАДРОВ</w:t>
      </w:r>
    </w:p>
    <w:p w:rsidR="007C33DA" w:rsidRPr="00D7711B" w:rsidRDefault="007C33DA" w:rsidP="00D7711B">
      <w:pPr>
        <w:spacing w:after="0" w:line="240" w:lineRule="atLeast"/>
        <w:ind w:right="2313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1.Фамилия 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7C33DA" w:rsidRPr="00D7711B" w:rsidRDefault="007C33DA" w:rsidP="00D7711B">
      <w:pPr>
        <w:spacing w:after="0" w:line="240" w:lineRule="atLeast"/>
        <w:ind w:right="2313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имя_________________________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D7711B">
        <w:rPr>
          <w:rFonts w:ascii="Times New Roman" w:hAnsi="Times New Roman"/>
          <w:sz w:val="28"/>
          <w:szCs w:val="28"/>
        </w:rPr>
        <w:t xml:space="preserve"> </w:t>
      </w:r>
    </w:p>
    <w:p w:rsidR="007C33DA" w:rsidRPr="00D7711B" w:rsidRDefault="007C33DA" w:rsidP="00D7711B">
      <w:pPr>
        <w:spacing w:after="0" w:line="240" w:lineRule="atLeast"/>
        <w:ind w:right="2313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отчество ________________________________</w:t>
      </w:r>
      <w:r>
        <w:rPr>
          <w:rFonts w:ascii="Times New Roman" w:hAnsi="Times New Roman"/>
          <w:sz w:val="28"/>
          <w:szCs w:val="28"/>
        </w:rPr>
        <w:t>__________</w:t>
      </w:r>
    </w:p>
    <w:p w:rsidR="007C33DA" w:rsidRDefault="007C33DA" w:rsidP="00D7711B">
      <w:pPr>
        <w:spacing w:after="0" w:line="240" w:lineRule="atLeast"/>
        <w:ind w:right="152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2. Пол ______________</w:t>
      </w:r>
    </w:p>
    <w:p w:rsidR="007C33DA" w:rsidRPr="00D7711B" w:rsidRDefault="007C33DA" w:rsidP="00D7711B">
      <w:pPr>
        <w:spacing w:after="0" w:line="240" w:lineRule="atLeast"/>
        <w:ind w:right="152"/>
        <w:jc w:val="both"/>
        <w:rPr>
          <w:rFonts w:ascii="Times New Roman" w:hAnsi="Times New Roman"/>
          <w:sz w:val="20"/>
          <w:szCs w:val="20"/>
        </w:rPr>
      </w:pPr>
      <w:r w:rsidRPr="00D7711B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Год, число, месяц </w:t>
      </w:r>
      <w:r w:rsidRPr="00D7711B">
        <w:rPr>
          <w:rFonts w:ascii="Times New Roman" w:hAnsi="Times New Roman"/>
          <w:sz w:val="28"/>
          <w:szCs w:val="28"/>
        </w:rPr>
        <w:t>рожд</w:t>
      </w:r>
      <w:r>
        <w:rPr>
          <w:rFonts w:ascii="Times New Roman" w:hAnsi="Times New Roman"/>
          <w:sz w:val="28"/>
          <w:szCs w:val="28"/>
        </w:rPr>
        <w:t xml:space="preserve">ения ________________________ </w:t>
      </w:r>
      <w:r w:rsidRPr="00D7711B">
        <w:rPr>
          <w:rFonts w:ascii="Times New Roman" w:hAnsi="Times New Roman"/>
          <w:sz w:val="28"/>
          <w:szCs w:val="28"/>
        </w:rPr>
        <w:t xml:space="preserve"> </w:t>
      </w:r>
      <w:r w:rsidRPr="00D7711B">
        <w:rPr>
          <w:rFonts w:ascii="Times New Roman" w:hAnsi="Times New Roman"/>
          <w:sz w:val="20"/>
          <w:szCs w:val="20"/>
        </w:rPr>
        <w:t>Место для фотографии</w:t>
      </w:r>
    </w:p>
    <w:p w:rsidR="007C33DA" w:rsidRPr="00D7711B" w:rsidRDefault="007C33DA" w:rsidP="008B050D">
      <w:pPr>
        <w:spacing w:after="0" w:line="240" w:lineRule="atLeast"/>
        <w:ind w:right="-2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4.Место </w:t>
      </w:r>
      <w:r w:rsidRPr="00D7711B">
        <w:rPr>
          <w:rFonts w:ascii="Times New Roman" w:hAnsi="Times New Roman"/>
          <w:sz w:val="28"/>
          <w:szCs w:val="28"/>
        </w:rPr>
        <w:t>рождения ___________________________________</w:t>
      </w:r>
      <w:r>
        <w:rPr>
          <w:rFonts w:ascii="Times New Roman" w:hAnsi="Times New Roman"/>
          <w:sz w:val="28"/>
          <w:szCs w:val="28"/>
        </w:rPr>
        <w:t>_________________</w:t>
      </w:r>
      <w:r w:rsidRPr="00D7711B">
        <w:rPr>
          <w:rFonts w:ascii="Times New Roman" w:hAnsi="Times New Roman"/>
          <w:sz w:val="28"/>
          <w:szCs w:val="28"/>
        </w:rPr>
        <w:tab/>
      </w:r>
      <w:r w:rsidRPr="00D7711B">
        <w:rPr>
          <w:rFonts w:ascii="Times New Roman" w:hAnsi="Times New Roman"/>
          <w:sz w:val="28"/>
          <w:szCs w:val="28"/>
        </w:rPr>
        <w:tab/>
        <w:t xml:space="preserve"> </w:t>
      </w:r>
    </w:p>
    <w:p w:rsidR="007C33DA" w:rsidRPr="00D7711B" w:rsidRDefault="007C33DA" w:rsidP="008B050D">
      <w:pPr>
        <w:spacing w:after="0" w:line="240" w:lineRule="atLeast"/>
        <w:ind w:right="2312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</w:p>
    <w:p w:rsidR="007C33DA" w:rsidRPr="00D7711B" w:rsidRDefault="007C33DA" w:rsidP="008B050D">
      <w:pPr>
        <w:spacing w:after="0" w:line="240" w:lineRule="atLeast"/>
        <w:ind w:right="2312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</w:p>
    <w:p w:rsidR="007C33DA" w:rsidRPr="00D7711B" w:rsidRDefault="007C33DA" w:rsidP="00D7711B">
      <w:pPr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5.Гражданство ____________________________________________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</w:p>
    <w:p w:rsidR="007C33DA" w:rsidRPr="00D7711B" w:rsidRDefault="007C33DA" w:rsidP="00D7711B">
      <w:pPr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6.Образование ____________________________________________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</w:p>
    <w:p w:rsidR="007C33DA" w:rsidRPr="00D7711B" w:rsidRDefault="007C33DA" w:rsidP="00D7711B">
      <w:pPr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42"/>
        <w:gridCol w:w="1339"/>
        <w:gridCol w:w="1023"/>
        <w:gridCol w:w="1152"/>
        <w:gridCol w:w="1145"/>
        <w:gridCol w:w="2970"/>
      </w:tblGrid>
      <w:tr w:rsidR="007C33DA" w:rsidRPr="00ED4092" w:rsidTr="006D47A3">
        <w:tc>
          <w:tcPr>
            <w:tcW w:w="0" w:type="auto"/>
            <w:vAlign w:val="center"/>
          </w:tcPr>
          <w:p w:rsidR="007C33DA" w:rsidRPr="006D47A3" w:rsidRDefault="007C33DA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 xml:space="preserve">Название учебного учреждения </w:t>
            </w:r>
          </w:p>
          <w:p w:rsidR="007C33DA" w:rsidRPr="006D47A3" w:rsidRDefault="007C33DA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и его местонахождение</w:t>
            </w:r>
          </w:p>
        </w:tc>
        <w:tc>
          <w:tcPr>
            <w:tcW w:w="0" w:type="auto"/>
            <w:vAlign w:val="center"/>
          </w:tcPr>
          <w:p w:rsidR="007C33DA" w:rsidRPr="006D47A3" w:rsidRDefault="007C33DA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Факультет или отделение</w:t>
            </w:r>
          </w:p>
        </w:tc>
        <w:tc>
          <w:tcPr>
            <w:tcW w:w="0" w:type="auto"/>
            <w:vAlign w:val="center"/>
          </w:tcPr>
          <w:p w:rsidR="007C33DA" w:rsidRPr="006D47A3" w:rsidRDefault="007C33DA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Год поступ-ления</w:t>
            </w:r>
          </w:p>
        </w:tc>
        <w:tc>
          <w:tcPr>
            <w:tcW w:w="0" w:type="auto"/>
            <w:vAlign w:val="center"/>
          </w:tcPr>
          <w:p w:rsidR="007C33DA" w:rsidRPr="006D47A3" w:rsidRDefault="007C33DA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Год оконча-ния или ухода</w:t>
            </w:r>
          </w:p>
        </w:tc>
        <w:tc>
          <w:tcPr>
            <w:tcW w:w="0" w:type="auto"/>
            <w:vAlign w:val="center"/>
          </w:tcPr>
          <w:p w:rsidR="007C33DA" w:rsidRDefault="007C33DA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 xml:space="preserve">Если не окончил, то </w:t>
            </w:r>
          </w:p>
          <w:p w:rsidR="007C33DA" w:rsidRPr="006D47A3" w:rsidRDefault="007C33DA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с какого курса ушел</w:t>
            </w:r>
          </w:p>
        </w:tc>
        <w:tc>
          <w:tcPr>
            <w:tcW w:w="0" w:type="auto"/>
            <w:vAlign w:val="center"/>
          </w:tcPr>
          <w:p w:rsidR="007C33DA" w:rsidRPr="006D47A3" w:rsidRDefault="007C33DA" w:rsidP="006D47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7A3">
              <w:rPr>
                <w:rFonts w:ascii="Times New Roman" w:hAnsi="Times New Roman"/>
                <w:sz w:val="20"/>
                <w:szCs w:val="20"/>
              </w:rPr>
              <w:t>Какую специальность получил в результате окончания учебного заведения, указать № диплома или удостоверения</w:t>
            </w:r>
          </w:p>
        </w:tc>
      </w:tr>
      <w:tr w:rsidR="007C33DA" w:rsidRPr="00ED4092" w:rsidTr="006D47A3"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6D47A3"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6D47A3"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33DA" w:rsidRPr="00ED4092" w:rsidTr="006D47A3"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33DA" w:rsidRPr="00ED4092" w:rsidRDefault="007C33DA" w:rsidP="00D7711B">
            <w:pPr>
              <w:spacing w:after="0" w:line="240" w:lineRule="atLeast"/>
              <w:ind w:right="-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C33DA" w:rsidRPr="00D7711B" w:rsidRDefault="007C33DA" w:rsidP="00D7711B">
      <w:pPr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7C33DA" w:rsidRPr="00D7711B" w:rsidRDefault="007C33DA" w:rsidP="00D7711B">
      <w:pPr>
        <w:spacing w:after="0" w:line="240" w:lineRule="atLeast"/>
        <w:ind w:right="-6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7. Какими иностранными языками владеете ___________________________________________________</w:t>
      </w:r>
      <w:r>
        <w:rPr>
          <w:rFonts w:ascii="Times New Roman" w:hAnsi="Times New Roman"/>
          <w:sz w:val="28"/>
          <w:szCs w:val="28"/>
        </w:rPr>
        <w:t>_______________</w:t>
      </w:r>
    </w:p>
    <w:p w:rsidR="007C33DA" w:rsidRPr="00D7711B" w:rsidRDefault="007C33DA" w:rsidP="00D7711B">
      <w:pPr>
        <w:spacing w:after="0" w:line="240" w:lineRule="atLeast"/>
        <w:ind w:right="-6"/>
        <w:jc w:val="both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</w:t>
      </w:r>
    </w:p>
    <w:p w:rsidR="007C33DA" w:rsidRPr="006D47A3" w:rsidRDefault="007C33DA" w:rsidP="00D7711B">
      <w:pPr>
        <w:spacing w:after="0" w:line="240" w:lineRule="atLeast"/>
        <w:ind w:right="-5"/>
        <w:jc w:val="center"/>
        <w:rPr>
          <w:rFonts w:ascii="Times New Roman" w:hAnsi="Times New Roman"/>
          <w:sz w:val="24"/>
          <w:szCs w:val="24"/>
        </w:rPr>
      </w:pPr>
      <w:r w:rsidRPr="006D47A3">
        <w:rPr>
          <w:rFonts w:ascii="Times New Roman" w:hAnsi="Times New Roman"/>
          <w:sz w:val="24"/>
          <w:szCs w:val="24"/>
        </w:rPr>
        <w:t>(читаете, и переводите со словарем, читаете, и можете объясняться, владеете свободно)</w:t>
      </w:r>
    </w:p>
    <w:p w:rsidR="007C33DA" w:rsidRPr="00D7711B" w:rsidRDefault="007C33DA" w:rsidP="00D7711B">
      <w:pPr>
        <w:spacing w:after="0" w:line="240" w:lineRule="atLeast"/>
        <w:ind w:right="-5"/>
        <w:jc w:val="center"/>
        <w:rPr>
          <w:rFonts w:ascii="Times New Roman" w:hAnsi="Times New Roman"/>
          <w:sz w:val="28"/>
          <w:szCs w:val="28"/>
        </w:rPr>
      </w:pPr>
    </w:p>
    <w:p w:rsidR="007C33DA" w:rsidRPr="00D7711B" w:rsidRDefault="007C33DA" w:rsidP="008B050D">
      <w:pPr>
        <w:spacing w:after="0" w:line="240" w:lineRule="atLeast"/>
        <w:ind w:right="-6"/>
        <w:rPr>
          <w:rFonts w:ascii="Times New Roman" w:hAnsi="Times New Roman"/>
          <w:sz w:val="28"/>
          <w:szCs w:val="28"/>
        </w:rPr>
      </w:pPr>
      <w:r w:rsidRPr="00D7711B">
        <w:rPr>
          <w:rFonts w:ascii="Times New Roman" w:hAnsi="Times New Roman"/>
          <w:sz w:val="28"/>
          <w:szCs w:val="28"/>
        </w:rPr>
        <w:t>8. Ученая степень, ученое звание ____________________________________________________________</w:t>
      </w:r>
    </w:p>
    <w:p w:rsidR="007C33DA" w:rsidRPr="00D7711B" w:rsidRDefault="007C33DA" w:rsidP="008B050D">
      <w:pPr>
        <w:spacing w:after="0" w:line="240" w:lineRule="atLeast"/>
        <w:ind w:right="-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Какие имеете научные труды и </w:t>
      </w:r>
      <w:r w:rsidRPr="00D7711B">
        <w:rPr>
          <w:rFonts w:ascii="Times New Roman" w:hAnsi="Times New Roman"/>
          <w:sz w:val="28"/>
          <w:szCs w:val="28"/>
        </w:rPr>
        <w:t>изобретения_________________</w:t>
      </w:r>
      <w:r>
        <w:rPr>
          <w:rFonts w:ascii="Times New Roman" w:hAnsi="Times New Roman"/>
          <w:sz w:val="28"/>
          <w:szCs w:val="28"/>
        </w:rPr>
        <w:t>_________</w:t>
      </w:r>
    </w:p>
    <w:p w:rsidR="007C33DA" w:rsidRPr="00D7711B" w:rsidRDefault="007C33DA" w:rsidP="00D7711B">
      <w:pPr>
        <w:pStyle w:val="BodyText"/>
        <w:spacing w:line="240" w:lineRule="atLeast"/>
        <w:rPr>
          <w:sz w:val="28"/>
          <w:szCs w:val="28"/>
        </w:rPr>
      </w:pPr>
      <w:r w:rsidRPr="00D7711B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</w:t>
      </w:r>
    </w:p>
    <w:p w:rsidR="007C33DA" w:rsidRDefault="007C33DA" w:rsidP="00D7711B">
      <w:pPr>
        <w:pStyle w:val="BodyText"/>
        <w:spacing w:line="240" w:lineRule="atLeast"/>
        <w:rPr>
          <w:sz w:val="28"/>
          <w:szCs w:val="28"/>
        </w:rPr>
      </w:pPr>
    </w:p>
    <w:p w:rsidR="007C33DA" w:rsidRDefault="007C33DA" w:rsidP="00D7711B">
      <w:pPr>
        <w:pStyle w:val="BodyText"/>
        <w:spacing w:line="240" w:lineRule="atLeast"/>
        <w:rPr>
          <w:sz w:val="28"/>
          <w:szCs w:val="28"/>
        </w:rPr>
      </w:pPr>
    </w:p>
    <w:p w:rsidR="007C33DA" w:rsidRPr="00D7711B" w:rsidRDefault="007C33DA" w:rsidP="006D47A3">
      <w:pPr>
        <w:pStyle w:val="BodyText"/>
        <w:spacing w:line="240" w:lineRule="atLeast"/>
        <w:rPr>
          <w:sz w:val="28"/>
          <w:szCs w:val="28"/>
        </w:rPr>
      </w:pPr>
      <w:r w:rsidRPr="00D7711B">
        <w:rPr>
          <w:sz w:val="28"/>
          <w:szCs w:val="28"/>
        </w:rPr>
        <w:t>10. Выполняемая работа с начала трудовой деятельности (включая учебу в высших и средних специальных учебных заведениях, военную службу, участие в партизанских отрядах и работу по совместительству)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00"/>
        <w:gridCol w:w="1522"/>
        <w:gridCol w:w="3829"/>
        <w:gridCol w:w="2720"/>
      </w:tblGrid>
      <w:tr w:rsidR="007C33DA" w:rsidRPr="00ED4092" w:rsidTr="006D47A3">
        <w:trPr>
          <w:cantSplit/>
        </w:trPr>
        <w:tc>
          <w:tcPr>
            <w:tcW w:w="3022" w:type="dxa"/>
            <w:gridSpan w:val="2"/>
            <w:vAlign w:val="center"/>
          </w:tcPr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>Месяц и год</w:t>
            </w:r>
          </w:p>
        </w:tc>
        <w:tc>
          <w:tcPr>
            <w:tcW w:w="3829" w:type="dxa"/>
            <w:vMerge w:val="restart"/>
            <w:vAlign w:val="center"/>
          </w:tcPr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>Должность с указанием учреждения, организации, предприятия, а также министерства (ведомства)</w:t>
            </w:r>
          </w:p>
        </w:tc>
        <w:tc>
          <w:tcPr>
            <w:tcW w:w="2720" w:type="dxa"/>
            <w:vMerge w:val="restart"/>
            <w:vAlign w:val="center"/>
          </w:tcPr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>Местонахождение учреждения, организации, предприятия</w:t>
            </w:r>
          </w:p>
        </w:tc>
      </w:tr>
      <w:tr w:rsidR="007C33DA" w:rsidRPr="00ED4092" w:rsidTr="006D47A3">
        <w:trPr>
          <w:cantSplit/>
          <w:trHeight w:val="411"/>
        </w:trPr>
        <w:tc>
          <w:tcPr>
            <w:tcW w:w="1500" w:type="dxa"/>
            <w:vAlign w:val="center"/>
          </w:tcPr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>вступления</w:t>
            </w:r>
          </w:p>
        </w:tc>
        <w:tc>
          <w:tcPr>
            <w:tcW w:w="1522" w:type="dxa"/>
            <w:vAlign w:val="center"/>
          </w:tcPr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>ухода</w:t>
            </w:r>
          </w:p>
        </w:tc>
        <w:tc>
          <w:tcPr>
            <w:tcW w:w="3829" w:type="dxa"/>
            <w:vMerge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  <w:tr w:rsidR="007C33DA" w:rsidRPr="00ED4092" w:rsidTr="006D47A3">
        <w:tc>
          <w:tcPr>
            <w:tcW w:w="1500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1522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829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  <w:tr w:rsidR="007C33DA" w:rsidRPr="00ED4092" w:rsidTr="006D47A3">
        <w:tc>
          <w:tcPr>
            <w:tcW w:w="1500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1522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829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  <w:tr w:rsidR="007C33DA" w:rsidRPr="00ED4092" w:rsidTr="006D47A3">
        <w:tc>
          <w:tcPr>
            <w:tcW w:w="1500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1522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829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</w:tbl>
    <w:p w:rsidR="007C33DA" w:rsidRDefault="007C33DA" w:rsidP="00D7711B">
      <w:pPr>
        <w:pStyle w:val="BodyText"/>
        <w:spacing w:line="240" w:lineRule="atLeast"/>
        <w:rPr>
          <w:sz w:val="28"/>
          <w:szCs w:val="28"/>
        </w:rPr>
      </w:pPr>
      <w:r w:rsidRPr="00D7711B">
        <w:rPr>
          <w:sz w:val="28"/>
          <w:szCs w:val="28"/>
        </w:rPr>
        <w:t>11. Пребывание за границей</w:t>
      </w:r>
    </w:p>
    <w:p w:rsidR="007C33DA" w:rsidRPr="006D47A3" w:rsidRDefault="007C33DA" w:rsidP="00D7711B">
      <w:pPr>
        <w:pStyle w:val="BodyText"/>
        <w:spacing w:line="240" w:lineRule="atLeast"/>
        <w:rPr>
          <w:sz w:val="20"/>
          <w:szCs w:val="20"/>
        </w:rPr>
      </w:pPr>
      <w:r w:rsidRPr="006D47A3">
        <w:rPr>
          <w:sz w:val="20"/>
          <w:szCs w:val="20"/>
        </w:rPr>
        <w:t>(работа, служебная командировка, поездка с делегацией)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43"/>
        <w:gridCol w:w="1585"/>
        <w:gridCol w:w="3008"/>
        <w:gridCol w:w="3535"/>
      </w:tblGrid>
      <w:tr w:rsidR="007C33DA" w:rsidRPr="00ED4092" w:rsidTr="006D47A3">
        <w:trPr>
          <w:cantSplit/>
        </w:trPr>
        <w:tc>
          <w:tcPr>
            <w:tcW w:w="3028" w:type="dxa"/>
            <w:gridSpan w:val="2"/>
            <w:vAlign w:val="center"/>
          </w:tcPr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>Месяц и год</w:t>
            </w:r>
          </w:p>
        </w:tc>
        <w:tc>
          <w:tcPr>
            <w:tcW w:w="3008" w:type="dxa"/>
            <w:vMerge w:val="restart"/>
            <w:vAlign w:val="center"/>
          </w:tcPr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>В какой стране</w:t>
            </w:r>
          </w:p>
        </w:tc>
        <w:tc>
          <w:tcPr>
            <w:tcW w:w="3535" w:type="dxa"/>
            <w:vMerge w:val="restart"/>
            <w:vAlign w:val="center"/>
          </w:tcPr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>Цель пребывания за границей</w:t>
            </w:r>
          </w:p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>(работа, служебная командировка, туризм)</w:t>
            </w:r>
          </w:p>
        </w:tc>
      </w:tr>
      <w:tr w:rsidR="007C33DA" w:rsidRPr="00ED4092" w:rsidTr="006D47A3">
        <w:trPr>
          <w:cantSplit/>
          <w:trHeight w:val="411"/>
        </w:trPr>
        <w:tc>
          <w:tcPr>
            <w:tcW w:w="1443" w:type="dxa"/>
            <w:vAlign w:val="center"/>
          </w:tcPr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>с какого времени</w:t>
            </w:r>
          </w:p>
        </w:tc>
        <w:tc>
          <w:tcPr>
            <w:tcW w:w="1585" w:type="dxa"/>
            <w:vAlign w:val="center"/>
          </w:tcPr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 xml:space="preserve">по какое </w:t>
            </w:r>
          </w:p>
          <w:p w:rsidR="007C33DA" w:rsidRPr="00ED4092" w:rsidRDefault="007C33DA" w:rsidP="00D7711B">
            <w:pPr>
              <w:pStyle w:val="BodyText"/>
              <w:spacing w:line="240" w:lineRule="atLeast"/>
              <w:jc w:val="center"/>
            </w:pPr>
            <w:r w:rsidRPr="00ED4092">
              <w:t>время</w:t>
            </w:r>
          </w:p>
        </w:tc>
        <w:tc>
          <w:tcPr>
            <w:tcW w:w="3008" w:type="dxa"/>
            <w:vMerge/>
          </w:tcPr>
          <w:p w:rsidR="007C33DA" w:rsidRPr="00ED4092" w:rsidRDefault="007C33DA" w:rsidP="00D7711B">
            <w:pPr>
              <w:pStyle w:val="BodyText"/>
              <w:spacing w:line="240" w:lineRule="atLeast"/>
            </w:pPr>
          </w:p>
        </w:tc>
        <w:tc>
          <w:tcPr>
            <w:tcW w:w="3535" w:type="dxa"/>
            <w:vMerge/>
          </w:tcPr>
          <w:p w:rsidR="007C33DA" w:rsidRPr="00ED4092" w:rsidRDefault="007C33DA" w:rsidP="00D7711B">
            <w:pPr>
              <w:pStyle w:val="BodyText"/>
              <w:spacing w:line="240" w:lineRule="atLeast"/>
            </w:pPr>
          </w:p>
        </w:tc>
      </w:tr>
      <w:tr w:rsidR="007C33DA" w:rsidRPr="00ED4092" w:rsidTr="006D47A3">
        <w:tc>
          <w:tcPr>
            <w:tcW w:w="1443" w:type="dxa"/>
          </w:tcPr>
          <w:p w:rsidR="007C33DA" w:rsidRPr="00ED4092" w:rsidRDefault="007C33DA" w:rsidP="00D7711B">
            <w:pPr>
              <w:pStyle w:val="BodyText"/>
              <w:spacing w:line="240" w:lineRule="atLeast"/>
            </w:pPr>
          </w:p>
        </w:tc>
        <w:tc>
          <w:tcPr>
            <w:tcW w:w="1585" w:type="dxa"/>
          </w:tcPr>
          <w:p w:rsidR="007C33DA" w:rsidRPr="00ED4092" w:rsidRDefault="007C33DA" w:rsidP="00D7711B">
            <w:pPr>
              <w:pStyle w:val="BodyText"/>
              <w:spacing w:line="240" w:lineRule="atLeast"/>
            </w:pPr>
          </w:p>
        </w:tc>
        <w:tc>
          <w:tcPr>
            <w:tcW w:w="3008" w:type="dxa"/>
          </w:tcPr>
          <w:p w:rsidR="007C33DA" w:rsidRPr="00ED4092" w:rsidRDefault="007C33DA" w:rsidP="00D7711B">
            <w:pPr>
              <w:pStyle w:val="BodyText"/>
              <w:spacing w:line="240" w:lineRule="atLeast"/>
            </w:pPr>
          </w:p>
        </w:tc>
        <w:tc>
          <w:tcPr>
            <w:tcW w:w="3535" w:type="dxa"/>
          </w:tcPr>
          <w:p w:rsidR="007C33DA" w:rsidRPr="00ED4092" w:rsidRDefault="007C33DA" w:rsidP="00D7711B">
            <w:pPr>
              <w:pStyle w:val="BodyText"/>
              <w:spacing w:line="240" w:lineRule="atLeast"/>
            </w:pPr>
          </w:p>
        </w:tc>
      </w:tr>
      <w:tr w:rsidR="007C33DA" w:rsidRPr="00ED4092" w:rsidTr="006D47A3">
        <w:tc>
          <w:tcPr>
            <w:tcW w:w="1443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535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  <w:tr w:rsidR="007C33DA" w:rsidRPr="00ED4092" w:rsidTr="006D47A3">
        <w:tc>
          <w:tcPr>
            <w:tcW w:w="1443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1585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3535" w:type="dxa"/>
          </w:tcPr>
          <w:p w:rsidR="007C33DA" w:rsidRPr="00ED4092" w:rsidRDefault="007C33DA" w:rsidP="00D7711B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</w:tbl>
    <w:p w:rsidR="007C33DA" w:rsidRDefault="007C33DA" w:rsidP="00D7711B">
      <w:pPr>
        <w:pStyle w:val="BodyText"/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12. Участие в центральных, республиканских, краевых, областных, окружных, городских, районных и других выборных органах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02"/>
        <w:gridCol w:w="2234"/>
        <w:gridCol w:w="2028"/>
        <w:gridCol w:w="1353"/>
        <w:gridCol w:w="1354"/>
      </w:tblGrid>
      <w:tr w:rsidR="007C33DA" w:rsidRPr="00ED4092" w:rsidTr="006316EC">
        <w:trPr>
          <w:cantSplit/>
          <w:trHeight w:val="420"/>
        </w:trPr>
        <w:tc>
          <w:tcPr>
            <w:tcW w:w="2602" w:type="dxa"/>
            <w:vMerge w:val="restart"/>
            <w:vAlign w:val="center"/>
          </w:tcPr>
          <w:p w:rsidR="007C33DA" w:rsidRPr="00ED4092" w:rsidRDefault="007C33DA" w:rsidP="00527546">
            <w:pPr>
              <w:pStyle w:val="BodyText"/>
              <w:spacing w:line="240" w:lineRule="atLeast"/>
              <w:jc w:val="center"/>
            </w:pPr>
            <w:r>
              <w:t>Местонахождение выборного органа</w:t>
            </w:r>
          </w:p>
        </w:tc>
        <w:tc>
          <w:tcPr>
            <w:tcW w:w="2234" w:type="dxa"/>
            <w:vMerge w:val="restart"/>
            <w:vAlign w:val="center"/>
          </w:tcPr>
          <w:p w:rsidR="007C33DA" w:rsidRDefault="007C33DA" w:rsidP="00527546">
            <w:pPr>
              <w:pStyle w:val="BodyText"/>
              <w:spacing w:line="240" w:lineRule="atLeast"/>
              <w:jc w:val="center"/>
            </w:pPr>
            <w:r>
              <w:t xml:space="preserve">Название </w:t>
            </w:r>
          </w:p>
          <w:p w:rsidR="007C33DA" w:rsidRPr="00ED4092" w:rsidRDefault="007C33DA" w:rsidP="00527546">
            <w:pPr>
              <w:pStyle w:val="BodyText"/>
              <w:spacing w:line="240" w:lineRule="atLeast"/>
              <w:jc w:val="center"/>
            </w:pPr>
            <w:r>
              <w:t>выборного органа</w:t>
            </w:r>
          </w:p>
        </w:tc>
        <w:tc>
          <w:tcPr>
            <w:tcW w:w="2028" w:type="dxa"/>
            <w:vMerge w:val="restart"/>
          </w:tcPr>
          <w:p w:rsidR="007C33DA" w:rsidRDefault="007C33DA" w:rsidP="00527546">
            <w:pPr>
              <w:pStyle w:val="BodyText"/>
              <w:spacing w:line="240" w:lineRule="atLeast"/>
              <w:jc w:val="center"/>
            </w:pPr>
          </w:p>
          <w:p w:rsidR="007C33DA" w:rsidRPr="00ED4092" w:rsidRDefault="007C33DA" w:rsidP="00527546">
            <w:pPr>
              <w:pStyle w:val="BodyText"/>
              <w:spacing w:line="240" w:lineRule="atLeast"/>
              <w:jc w:val="center"/>
            </w:pPr>
            <w:r>
              <w:t>В качестве кого избран</w:t>
            </w:r>
          </w:p>
        </w:tc>
        <w:tc>
          <w:tcPr>
            <w:tcW w:w="2707" w:type="dxa"/>
            <w:gridSpan w:val="2"/>
            <w:vAlign w:val="center"/>
          </w:tcPr>
          <w:p w:rsidR="007C33DA" w:rsidRPr="00ED4092" w:rsidRDefault="007C33DA" w:rsidP="00527546">
            <w:pPr>
              <w:pStyle w:val="BodyText"/>
              <w:spacing w:line="240" w:lineRule="atLeast"/>
              <w:jc w:val="center"/>
            </w:pPr>
            <w:r>
              <w:t>Год</w:t>
            </w:r>
          </w:p>
        </w:tc>
      </w:tr>
      <w:tr w:rsidR="007C33DA" w:rsidRPr="00ED4092" w:rsidTr="001A704F">
        <w:trPr>
          <w:cantSplit/>
          <w:trHeight w:val="420"/>
        </w:trPr>
        <w:tc>
          <w:tcPr>
            <w:tcW w:w="2602" w:type="dxa"/>
            <w:vMerge/>
            <w:vAlign w:val="center"/>
          </w:tcPr>
          <w:p w:rsidR="007C33DA" w:rsidRDefault="007C33DA" w:rsidP="00527546">
            <w:pPr>
              <w:pStyle w:val="BodyText"/>
              <w:spacing w:line="240" w:lineRule="atLeast"/>
              <w:jc w:val="center"/>
            </w:pPr>
          </w:p>
        </w:tc>
        <w:tc>
          <w:tcPr>
            <w:tcW w:w="2234" w:type="dxa"/>
            <w:vMerge/>
            <w:vAlign w:val="center"/>
          </w:tcPr>
          <w:p w:rsidR="007C33DA" w:rsidRDefault="007C33DA" w:rsidP="00527546">
            <w:pPr>
              <w:pStyle w:val="BodyText"/>
              <w:spacing w:line="240" w:lineRule="atLeast"/>
              <w:jc w:val="center"/>
            </w:pPr>
          </w:p>
        </w:tc>
        <w:tc>
          <w:tcPr>
            <w:tcW w:w="2028" w:type="dxa"/>
            <w:vMerge/>
          </w:tcPr>
          <w:p w:rsidR="007C33DA" w:rsidRDefault="007C33DA" w:rsidP="00527546">
            <w:pPr>
              <w:pStyle w:val="BodyText"/>
              <w:spacing w:line="240" w:lineRule="atLeast"/>
              <w:jc w:val="center"/>
            </w:pPr>
          </w:p>
        </w:tc>
        <w:tc>
          <w:tcPr>
            <w:tcW w:w="1353" w:type="dxa"/>
            <w:vAlign w:val="center"/>
          </w:tcPr>
          <w:p w:rsidR="007C33DA" w:rsidRPr="00ED4092" w:rsidRDefault="007C33DA" w:rsidP="00527546">
            <w:pPr>
              <w:pStyle w:val="BodyText"/>
              <w:spacing w:line="240" w:lineRule="atLeast"/>
              <w:jc w:val="center"/>
            </w:pPr>
            <w:r>
              <w:t>избрания</w:t>
            </w:r>
          </w:p>
        </w:tc>
        <w:tc>
          <w:tcPr>
            <w:tcW w:w="1354" w:type="dxa"/>
            <w:vAlign w:val="center"/>
          </w:tcPr>
          <w:p w:rsidR="007C33DA" w:rsidRPr="00ED4092" w:rsidRDefault="007C33DA" w:rsidP="00527546">
            <w:pPr>
              <w:pStyle w:val="BodyText"/>
              <w:spacing w:line="240" w:lineRule="atLeast"/>
              <w:jc w:val="center"/>
            </w:pPr>
            <w:r>
              <w:t>выбытия</w:t>
            </w:r>
          </w:p>
        </w:tc>
      </w:tr>
      <w:tr w:rsidR="007C33DA" w:rsidRPr="00ED4092" w:rsidTr="006D47A3">
        <w:tc>
          <w:tcPr>
            <w:tcW w:w="2602" w:type="dxa"/>
          </w:tcPr>
          <w:p w:rsidR="007C33DA" w:rsidRPr="00ED4092" w:rsidRDefault="007C33DA" w:rsidP="00527546">
            <w:pPr>
              <w:pStyle w:val="BodyText"/>
              <w:spacing w:line="240" w:lineRule="atLeast"/>
            </w:pPr>
          </w:p>
        </w:tc>
        <w:tc>
          <w:tcPr>
            <w:tcW w:w="2234" w:type="dxa"/>
          </w:tcPr>
          <w:p w:rsidR="007C33DA" w:rsidRPr="00ED4092" w:rsidRDefault="007C33DA" w:rsidP="00527546">
            <w:pPr>
              <w:pStyle w:val="BodyText"/>
              <w:spacing w:line="240" w:lineRule="atLeast"/>
            </w:pPr>
          </w:p>
        </w:tc>
        <w:tc>
          <w:tcPr>
            <w:tcW w:w="2028" w:type="dxa"/>
          </w:tcPr>
          <w:p w:rsidR="007C33DA" w:rsidRPr="00ED4092" w:rsidRDefault="007C33DA" w:rsidP="00527546">
            <w:pPr>
              <w:pStyle w:val="BodyText"/>
              <w:spacing w:line="240" w:lineRule="atLeast"/>
            </w:pPr>
          </w:p>
        </w:tc>
        <w:tc>
          <w:tcPr>
            <w:tcW w:w="2707" w:type="dxa"/>
            <w:gridSpan w:val="2"/>
          </w:tcPr>
          <w:p w:rsidR="007C33DA" w:rsidRPr="00ED4092" w:rsidRDefault="007C33DA" w:rsidP="00527546">
            <w:pPr>
              <w:pStyle w:val="BodyText"/>
              <w:spacing w:line="240" w:lineRule="atLeast"/>
            </w:pPr>
          </w:p>
        </w:tc>
      </w:tr>
      <w:tr w:rsidR="007C33DA" w:rsidRPr="00ED4092" w:rsidTr="006D47A3">
        <w:tc>
          <w:tcPr>
            <w:tcW w:w="2602" w:type="dxa"/>
          </w:tcPr>
          <w:p w:rsidR="007C33DA" w:rsidRPr="00ED4092" w:rsidRDefault="007C33DA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234" w:type="dxa"/>
          </w:tcPr>
          <w:p w:rsidR="007C33DA" w:rsidRPr="00ED4092" w:rsidRDefault="007C33DA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028" w:type="dxa"/>
          </w:tcPr>
          <w:p w:rsidR="007C33DA" w:rsidRPr="00ED4092" w:rsidRDefault="007C33DA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07" w:type="dxa"/>
            <w:gridSpan w:val="2"/>
          </w:tcPr>
          <w:p w:rsidR="007C33DA" w:rsidRPr="00ED4092" w:rsidRDefault="007C33DA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  <w:tr w:rsidR="007C33DA" w:rsidRPr="00ED4092" w:rsidTr="006D47A3">
        <w:tc>
          <w:tcPr>
            <w:tcW w:w="2602" w:type="dxa"/>
          </w:tcPr>
          <w:p w:rsidR="007C33DA" w:rsidRPr="00ED4092" w:rsidRDefault="007C33DA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234" w:type="dxa"/>
          </w:tcPr>
          <w:p w:rsidR="007C33DA" w:rsidRPr="00ED4092" w:rsidRDefault="007C33DA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028" w:type="dxa"/>
          </w:tcPr>
          <w:p w:rsidR="007C33DA" w:rsidRPr="00ED4092" w:rsidRDefault="007C33DA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2707" w:type="dxa"/>
            <w:gridSpan w:val="2"/>
          </w:tcPr>
          <w:p w:rsidR="007C33DA" w:rsidRPr="00ED4092" w:rsidRDefault="007C33DA" w:rsidP="00527546">
            <w:pPr>
              <w:pStyle w:val="BodyText"/>
              <w:spacing w:line="240" w:lineRule="atLeast"/>
              <w:rPr>
                <w:sz w:val="28"/>
                <w:szCs w:val="28"/>
              </w:rPr>
            </w:pPr>
          </w:p>
        </w:tc>
      </w:tr>
    </w:tbl>
    <w:p w:rsidR="007C33DA" w:rsidRPr="00D7711B" w:rsidRDefault="007C33DA" w:rsidP="00D7711B">
      <w:pPr>
        <w:pStyle w:val="BodyText"/>
        <w:spacing w:line="240" w:lineRule="atLeast"/>
        <w:rPr>
          <w:sz w:val="28"/>
          <w:szCs w:val="28"/>
        </w:rPr>
      </w:pPr>
    </w:p>
    <w:p w:rsidR="007C33DA" w:rsidRDefault="007C33DA" w:rsidP="008B050D">
      <w:pPr>
        <w:pStyle w:val="BodyText"/>
        <w:spacing w:line="240" w:lineRule="atLeas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D7711B">
        <w:rPr>
          <w:sz w:val="28"/>
          <w:szCs w:val="28"/>
        </w:rPr>
        <w:t>Какие имеете</w:t>
      </w:r>
      <w:r>
        <w:rPr>
          <w:sz w:val="28"/>
          <w:szCs w:val="28"/>
        </w:rPr>
        <w:t xml:space="preserve"> правительственные награды </w:t>
      </w:r>
      <w:r w:rsidRPr="00D7711B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</w:t>
      </w:r>
    </w:p>
    <w:p w:rsidR="007C33DA" w:rsidRPr="00D7711B" w:rsidRDefault="007C33DA" w:rsidP="008B050D">
      <w:pPr>
        <w:pStyle w:val="BodyText"/>
        <w:spacing w:line="240" w:lineRule="atLeast"/>
        <w:jc w:val="left"/>
        <w:rPr>
          <w:sz w:val="28"/>
          <w:szCs w:val="28"/>
        </w:rPr>
      </w:pPr>
      <w:r>
        <w:rPr>
          <w:sz w:val="28"/>
          <w:szCs w:val="28"/>
        </w:rPr>
        <w:t>(когда и кем награжден</w:t>
      </w:r>
      <w:r w:rsidRPr="00D7711B">
        <w:rPr>
          <w:sz w:val="28"/>
          <w:szCs w:val="28"/>
        </w:rPr>
        <w:t>)</w:t>
      </w:r>
    </w:p>
    <w:p w:rsidR="007C33DA" w:rsidRPr="00D7711B" w:rsidRDefault="007C33DA" w:rsidP="00D7711B">
      <w:pPr>
        <w:pStyle w:val="BodyText"/>
        <w:spacing w:line="240" w:lineRule="atLeast"/>
        <w:rPr>
          <w:sz w:val="28"/>
          <w:szCs w:val="28"/>
        </w:rPr>
      </w:pPr>
      <w:r w:rsidRPr="00D7711B">
        <w:rPr>
          <w:sz w:val="28"/>
          <w:szCs w:val="28"/>
        </w:rPr>
        <w:t>__________________________________________________________________</w:t>
      </w:r>
    </w:p>
    <w:p w:rsidR="007C33DA" w:rsidRPr="00D7711B" w:rsidRDefault="007C33DA" w:rsidP="008B050D">
      <w:pPr>
        <w:pStyle w:val="BodyText"/>
        <w:spacing w:line="240" w:lineRule="atLeast"/>
        <w:jc w:val="left"/>
        <w:rPr>
          <w:sz w:val="28"/>
          <w:szCs w:val="28"/>
        </w:rPr>
      </w:pPr>
      <w:r>
        <w:rPr>
          <w:sz w:val="28"/>
          <w:szCs w:val="28"/>
        </w:rPr>
        <w:t>14</w:t>
      </w:r>
      <w:r w:rsidRPr="00D7711B">
        <w:rPr>
          <w:sz w:val="28"/>
          <w:szCs w:val="28"/>
        </w:rPr>
        <w:t xml:space="preserve">. Отношение к </w:t>
      </w:r>
      <w:r>
        <w:rPr>
          <w:sz w:val="28"/>
          <w:szCs w:val="28"/>
        </w:rPr>
        <w:t xml:space="preserve">воинской обязанности и воинское </w:t>
      </w:r>
      <w:r w:rsidRPr="00D7711B">
        <w:rPr>
          <w:sz w:val="28"/>
          <w:szCs w:val="28"/>
        </w:rPr>
        <w:t>звание___</w:t>
      </w:r>
      <w:r>
        <w:rPr>
          <w:sz w:val="28"/>
          <w:szCs w:val="28"/>
        </w:rPr>
        <w:t>____________</w:t>
      </w:r>
    </w:p>
    <w:p w:rsidR="007C33DA" w:rsidRPr="00D7711B" w:rsidRDefault="007C33DA" w:rsidP="008B050D">
      <w:pPr>
        <w:pStyle w:val="BodyText"/>
        <w:spacing w:line="240" w:lineRule="atLeast"/>
        <w:jc w:val="left"/>
        <w:rPr>
          <w:sz w:val="28"/>
          <w:szCs w:val="28"/>
        </w:rPr>
      </w:pPr>
      <w:r w:rsidRPr="00D7711B">
        <w:rPr>
          <w:sz w:val="28"/>
          <w:szCs w:val="28"/>
        </w:rPr>
        <w:t>_________________________________________________________</w:t>
      </w:r>
      <w:r>
        <w:rPr>
          <w:sz w:val="28"/>
          <w:szCs w:val="28"/>
        </w:rPr>
        <w:t>_______</w:t>
      </w:r>
    </w:p>
    <w:p w:rsidR="007C33DA" w:rsidRPr="00D7711B" w:rsidRDefault="007C33DA" w:rsidP="008B050D">
      <w:pPr>
        <w:pStyle w:val="BodyText"/>
        <w:spacing w:line="240" w:lineRule="atLeas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Состав                                                                                      Род войск </w:t>
      </w:r>
      <w:r w:rsidRPr="00D7711B">
        <w:rPr>
          <w:sz w:val="28"/>
          <w:szCs w:val="28"/>
        </w:rPr>
        <w:t>____________</w:t>
      </w:r>
      <w:r>
        <w:rPr>
          <w:sz w:val="28"/>
          <w:szCs w:val="28"/>
        </w:rPr>
        <w:t>_________________________________________</w:t>
      </w:r>
    </w:p>
    <w:p w:rsidR="007C33DA" w:rsidRPr="006D47A3" w:rsidRDefault="007C33DA" w:rsidP="006D47A3">
      <w:pPr>
        <w:pStyle w:val="BodyText"/>
        <w:spacing w:line="240" w:lineRule="atLeast"/>
        <w:rPr>
          <w:sz w:val="20"/>
          <w:szCs w:val="20"/>
        </w:rPr>
      </w:pPr>
      <w:r w:rsidRPr="006D47A3">
        <w:rPr>
          <w:sz w:val="20"/>
          <w:szCs w:val="20"/>
        </w:rPr>
        <w:t>(командный, политический, административный, технический и т.д.)</w:t>
      </w:r>
    </w:p>
    <w:p w:rsidR="007C33DA" w:rsidRPr="00D7711B" w:rsidRDefault="007C33DA" w:rsidP="008B050D">
      <w:pPr>
        <w:pStyle w:val="BodyText"/>
        <w:spacing w:line="240" w:lineRule="atLeast"/>
        <w:jc w:val="left"/>
        <w:rPr>
          <w:sz w:val="28"/>
          <w:szCs w:val="28"/>
        </w:rPr>
      </w:pPr>
      <w:r>
        <w:rPr>
          <w:sz w:val="28"/>
          <w:szCs w:val="28"/>
        </w:rPr>
        <w:t>15</w:t>
      </w:r>
      <w:r w:rsidRPr="00D7711B">
        <w:rPr>
          <w:sz w:val="28"/>
          <w:szCs w:val="28"/>
        </w:rPr>
        <w:t>. Семейное положение в момент заполнения личного листка ___________________________________(</w:t>
      </w:r>
      <w:r w:rsidRPr="006D47A3">
        <w:rPr>
          <w:sz w:val="20"/>
          <w:szCs w:val="20"/>
        </w:rPr>
        <w:t>перечислить членов семьи с указанием возраста)</w:t>
      </w:r>
    </w:p>
    <w:p w:rsidR="007C33DA" w:rsidRPr="00D7711B" w:rsidRDefault="007C33DA" w:rsidP="00D7711B">
      <w:pPr>
        <w:pStyle w:val="BodyText"/>
        <w:spacing w:line="240" w:lineRule="atLeast"/>
        <w:rPr>
          <w:sz w:val="28"/>
          <w:szCs w:val="28"/>
        </w:rPr>
      </w:pPr>
      <w:r w:rsidRPr="00D7711B">
        <w:rPr>
          <w:sz w:val="28"/>
          <w:szCs w:val="28"/>
        </w:rPr>
        <w:t>__________________________________________________________________</w:t>
      </w:r>
    </w:p>
    <w:p w:rsidR="007C33DA" w:rsidRPr="00D7711B" w:rsidRDefault="007C33DA" w:rsidP="00E410D7">
      <w:pPr>
        <w:pStyle w:val="BodyText"/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16.</w:t>
      </w:r>
      <w:r w:rsidRPr="00D7711B">
        <w:rPr>
          <w:sz w:val="28"/>
          <w:szCs w:val="28"/>
        </w:rPr>
        <w:t>Домашний адрес: ____________________</w:t>
      </w:r>
      <w:r>
        <w:rPr>
          <w:sz w:val="28"/>
          <w:szCs w:val="28"/>
        </w:rPr>
        <w:t>____________________</w:t>
      </w:r>
    </w:p>
    <w:p w:rsidR="007C33DA" w:rsidRPr="00D7711B" w:rsidRDefault="007C33DA" w:rsidP="00D7711B">
      <w:pPr>
        <w:pStyle w:val="BodyText"/>
        <w:tabs>
          <w:tab w:val="left" w:pos="0"/>
        </w:tabs>
        <w:spacing w:line="240" w:lineRule="atLeast"/>
        <w:ind w:right="-28"/>
        <w:rPr>
          <w:sz w:val="28"/>
          <w:szCs w:val="28"/>
        </w:rPr>
      </w:pPr>
      <w:r w:rsidRPr="00D7711B">
        <w:rPr>
          <w:sz w:val="28"/>
          <w:szCs w:val="28"/>
        </w:rPr>
        <w:t>«____» ___________________ 20 _____ г.</w:t>
      </w:r>
      <w:r w:rsidRPr="00D7711B">
        <w:rPr>
          <w:sz w:val="28"/>
          <w:szCs w:val="28"/>
        </w:rPr>
        <w:tab/>
      </w:r>
      <w:r w:rsidRPr="00D7711B">
        <w:rPr>
          <w:sz w:val="28"/>
          <w:szCs w:val="28"/>
        </w:rPr>
        <w:tab/>
      </w:r>
      <w:r w:rsidRPr="00D7711B">
        <w:rPr>
          <w:sz w:val="28"/>
          <w:szCs w:val="28"/>
        </w:rPr>
        <w:tab/>
      </w:r>
      <w:r w:rsidRPr="00D7711B">
        <w:rPr>
          <w:sz w:val="28"/>
          <w:szCs w:val="28"/>
        </w:rPr>
        <w:tab/>
        <w:t>Личн</w:t>
      </w:r>
      <w:r>
        <w:rPr>
          <w:sz w:val="28"/>
          <w:szCs w:val="28"/>
        </w:rPr>
        <w:t xml:space="preserve">ая подпись </w:t>
      </w:r>
    </w:p>
    <w:p w:rsidR="007C33DA" w:rsidRPr="00E410D7" w:rsidRDefault="007C33DA" w:rsidP="00D7711B">
      <w:pPr>
        <w:pStyle w:val="BodyText"/>
        <w:tabs>
          <w:tab w:val="left" w:pos="0"/>
        </w:tabs>
        <w:spacing w:line="240" w:lineRule="atLeast"/>
        <w:ind w:right="-28"/>
        <w:rPr>
          <w:sz w:val="20"/>
          <w:szCs w:val="20"/>
        </w:rPr>
      </w:pPr>
      <w:r w:rsidRPr="00E410D7">
        <w:rPr>
          <w:sz w:val="20"/>
          <w:szCs w:val="20"/>
        </w:rPr>
        <w:t xml:space="preserve">                (дата заполнения)</w:t>
      </w:r>
      <w:r w:rsidRPr="00D7711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___________________</w:t>
      </w:r>
      <w:r>
        <w:rPr>
          <w:sz w:val="28"/>
          <w:szCs w:val="28"/>
        </w:rPr>
        <w:tab/>
      </w:r>
      <w:r w:rsidRPr="00E410D7">
        <w:rPr>
          <w:sz w:val="20"/>
          <w:szCs w:val="20"/>
        </w:rPr>
        <w:t>Работник, заполняющий личный листок, обязан о всех последующих изменениях сообщать по месту работы для внесения этих изменений в его личное дело.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7C33DA" w:rsidRDefault="007C33DA" w:rsidP="00E410D7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Default="007C33DA" w:rsidP="002C3CCB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C33DA" w:rsidRPr="002C3CCB" w:rsidRDefault="007C33DA" w:rsidP="008B050D">
      <w:pPr>
        <w:jc w:val="both"/>
        <w:rPr>
          <w:rFonts w:ascii="Times New Roman" w:hAnsi="Times New Roman"/>
          <w:sz w:val="28"/>
          <w:szCs w:val="28"/>
        </w:rPr>
      </w:pPr>
    </w:p>
    <w:sectPr w:rsidR="007C33DA" w:rsidRPr="002C3CCB" w:rsidSect="002C3CCB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300AE"/>
    <w:multiLevelType w:val="hybridMultilevel"/>
    <w:tmpl w:val="A724A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924F11"/>
    <w:multiLevelType w:val="hybridMultilevel"/>
    <w:tmpl w:val="1F7E9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DA6CEA"/>
    <w:multiLevelType w:val="hybridMultilevel"/>
    <w:tmpl w:val="4E880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684D87"/>
    <w:multiLevelType w:val="hybridMultilevel"/>
    <w:tmpl w:val="E5405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250B33"/>
    <w:multiLevelType w:val="hybridMultilevel"/>
    <w:tmpl w:val="C024B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4E83"/>
    <w:rsid w:val="00114E83"/>
    <w:rsid w:val="00143EED"/>
    <w:rsid w:val="001A704F"/>
    <w:rsid w:val="001E4AEA"/>
    <w:rsid w:val="00232A5B"/>
    <w:rsid w:val="002C3CCB"/>
    <w:rsid w:val="003D0DD1"/>
    <w:rsid w:val="004F1609"/>
    <w:rsid w:val="004F6E55"/>
    <w:rsid w:val="00515B34"/>
    <w:rsid w:val="00527546"/>
    <w:rsid w:val="00556232"/>
    <w:rsid w:val="006316EC"/>
    <w:rsid w:val="00656ECC"/>
    <w:rsid w:val="0068013E"/>
    <w:rsid w:val="006B7314"/>
    <w:rsid w:val="006D47A3"/>
    <w:rsid w:val="007B12E2"/>
    <w:rsid w:val="007C33DA"/>
    <w:rsid w:val="008843EB"/>
    <w:rsid w:val="008B050D"/>
    <w:rsid w:val="008E25C2"/>
    <w:rsid w:val="009B6E3B"/>
    <w:rsid w:val="00A40D32"/>
    <w:rsid w:val="00A5454A"/>
    <w:rsid w:val="00B835CE"/>
    <w:rsid w:val="00BB72CB"/>
    <w:rsid w:val="00C361A1"/>
    <w:rsid w:val="00D5182B"/>
    <w:rsid w:val="00D52EA1"/>
    <w:rsid w:val="00D7711B"/>
    <w:rsid w:val="00DF6E3C"/>
    <w:rsid w:val="00E410D7"/>
    <w:rsid w:val="00E52D73"/>
    <w:rsid w:val="00E85001"/>
    <w:rsid w:val="00EC3E48"/>
    <w:rsid w:val="00ED4092"/>
    <w:rsid w:val="00F015D3"/>
    <w:rsid w:val="00F756C7"/>
    <w:rsid w:val="00F91672"/>
    <w:rsid w:val="00FC3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E3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52D7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1E4AEA"/>
    <w:pPr>
      <w:spacing w:after="0" w:line="240" w:lineRule="auto"/>
      <w:ind w:right="3055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1E4AEA"/>
    <w:rPr>
      <w:rFonts w:ascii="Times New Roman" w:hAnsi="Times New Roman" w:cs="Times New Roman"/>
      <w:b/>
      <w:bCs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1E4AEA"/>
    <w:pPr>
      <w:spacing w:after="0" w:line="240" w:lineRule="auto"/>
      <w:ind w:right="3055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E4AEA"/>
    <w:rPr>
      <w:rFonts w:ascii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1E4AEA"/>
    <w:pPr>
      <w:spacing w:after="0" w:line="360" w:lineRule="auto"/>
      <w:ind w:right="-6"/>
      <w:jc w:val="both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E4AEA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D7711B"/>
    <w:pPr>
      <w:ind w:left="720"/>
      <w:contextualSpacing/>
    </w:pPr>
  </w:style>
  <w:style w:type="character" w:customStyle="1" w:styleId="2">
    <w:name w:val="Основной текст (2)_"/>
    <w:basedOn w:val="DefaultParagraphFont"/>
    <w:link w:val="20"/>
    <w:uiPriority w:val="99"/>
    <w:locked/>
    <w:rsid w:val="00232A5B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232A5B"/>
    <w:pPr>
      <w:widowControl w:val="0"/>
      <w:shd w:val="clear" w:color="auto" w:fill="FFFFFF"/>
      <w:spacing w:after="0" w:line="336" w:lineRule="exact"/>
      <w:ind w:hanging="1700"/>
      <w:jc w:val="both"/>
    </w:pPr>
    <w:rPr>
      <w:szCs w:val="28"/>
    </w:rPr>
  </w:style>
  <w:style w:type="paragraph" w:styleId="BodyTextIndent">
    <w:name w:val="Body Text Indent"/>
    <w:basedOn w:val="Normal"/>
    <w:link w:val="BodyTextIndentChar"/>
    <w:uiPriority w:val="99"/>
    <w:semiHidden/>
    <w:rsid w:val="00232A5B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32A5B"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56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623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99"/>
    <w:rsid w:val="004F6E5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customStyle="1" w:styleId="a">
    <w:name w:val="Абзац списка"/>
    <w:basedOn w:val="Normal"/>
    <w:uiPriority w:val="99"/>
    <w:rsid w:val="004F6E55"/>
    <w:pPr>
      <w:spacing w:after="160" w:line="259" w:lineRule="auto"/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97</TotalTime>
  <Pages>7</Pages>
  <Words>1431</Words>
  <Characters>8160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9</cp:revision>
  <cp:lastPrinted>2022-04-10T08:55:00Z</cp:lastPrinted>
  <dcterms:created xsi:type="dcterms:W3CDTF">2021-04-29T08:13:00Z</dcterms:created>
  <dcterms:modified xsi:type="dcterms:W3CDTF">2024-04-22T09:29:00Z</dcterms:modified>
</cp:coreProperties>
</file>